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64" w:rsidRDefault="00A87E55" w:rsidP="00ED28DE">
      <w:pPr>
        <w:rPr>
          <w:rFonts w:ascii="Arial" w:hAnsi="Arial" w:cs="Arial"/>
          <w:sz w:val="18"/>
          <w:szCs w:val="18"/>
        </w:rPr>
      </w:pPr>
      <w:r w:rsidRPr="00A87E55">
        <w:rPr>
          <w:rFonts w:ascii="Microsoft Sans Serif" w:hAnsi="Microsoft Sans Serif" w:cs="Arial"/>
          <w:noProof/>
          <w:spacing w:val="96"/>
          <w:lang w:val="en-AU"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310.75pt;margin-top:2.05pt;width:26.25pt;height:34.5pt;z-index:10;visibility:visible">
            <v:imagedata r:id="rId8" o:title="pin"/>
          </v:shape>
        </w:pict>
      </w:r>
    </w:p>
    <w:p w:rsidR="00FD5FDE" w:rsidRDefault="00A87E55" w:rsidP="00ED28DE">
      <w:pPr>
        <w:rPr>
          <w:rFonts w:ascii="Microsoft Sans Serif" w:hAnsi="Microsoft Sans Serif" w:cs="Arial"/>
          <w:spacing w:val="96"/>
          <w:w w:val="120"/>
          <w:sz w:val="18"/>
          <w:szCs w:val="18"/>
        </w:rPr>
      </w:pPr>
      <w:r w:rsidRPr="00A87E55">
        <w:rPr>
          <w:rFonts w:ascii="Arial" w:hAnsi="Arial" w:cs="Arial"/>
          <w:noProof/>
          <w:sz w:val="18"/>
          <w:szCs w:val="18"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6.75pt;margin-top:4.7pt;width:188.25pt;height:59.65pt;z-index:4" filled="f" strokecolor="white">
            <v:textbox style="mso-next-textbox:#_x0000_s1048">
              <w:txbxContent>
                <w:p w:rsidR="00ED3E28" w:rsidRPr="003B69EF" w:rsidRDefault="00ED3E28" w:rsidP="00ED3E28">
                  <w:pPr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</w:pP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P.O.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 xml:space="preserve">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 xml:space="preserve">BOX 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71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MOONEE VALE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,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VIC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,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3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055</w:t>
                  </w:r>
                </w:p>
                <w:p w:rsidR="00ED3E28" w:rsidRPr="003B69EF" w:rsidRDefault="00ED3E28" w:rsidP="00ED3E28">
                  <w:pPr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</w:pPr>
                </w:p>
                <w:p w:rsidR="00ED3E28" w:rsidRDefault="00ED3E28" w:rsidP="00ED3E28">
                  <w:pP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</w:pPr>
                  <w:r w:rsidRPr="003B69E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 xml:space="preserve">T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(03) 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 xml:space="preserve">9384 2204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ab/>
                  </w:r>
                  <w:r w:rsidRPr="00E417AB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F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/>
                      <w:caps/>
                      <w:sz w:val="18"/>
                      <w:szCs w:val="18"/>
                    </w:rPr>
                    <w:t xml:space="preserve">(03) </w:t>
                  </w:r>
                  <w: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>9384 2205</w:t>
                  </w:r>
                </w:p>
                <w:p w:rsidR="00ED3E28" w:rsidRPr="003B69EF" w:rsidRDefault="00ED3E28" w:rsidP="00ED3E28">
                  <w:pPr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</w:pP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 xml:space="preserve"> </w:t>
                  </w:r>
                  <w:r w:rsidRPr="003B69EF">
                    <w:rPr>
                      <w:rFonts w:ascii="Microsoft Sans Serif" w:hAnsi="Microsoft Sans Serif" w:cs="Microsoft Sans Serif"/>
                      <w:caps/>
                      <w:noProof/>
                      <w:sz w:val="18"/>
                      <w:szCs w:val="18"/>
                    </w:rPr>
                    <w:tab/>
                  </w:r>
                </w:p>
                <w:p w:rsidR="00ED3E28" w:rsidRPr="00D4081C" w:rsidRDefault="00ED3E28" w:rsidP="00ED3E28">
                  <w:pPr>
                    <w:rPr>
                      <w:rFonts w:ascii="Microsoft Sans Serif" w:hAnsi="Microsoft Sans Serif" w:cs="Microsoft Sans Serif"/>
                    </w:rPr>
                  </w:pPr>
                  <w:proofErr w:type="gramStart"/>
                  <w:r w:rsidRPr="003B69E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E</w:t>
                  </w:r>
                  <w:r w:rsidRPr="003B69EF"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  <w:t xml:space="preserve"> </w:t>
                  </w:r>
                  <w:r w:rsidRPr="00D4081C">
                    <w:rPr>
                      <w:rFonts w:ascii="Microsoft Sans Serif" w:hAnsi="Microsoft Sans Serif" w:cs="Microsoft Sans Serif"/>
                    </w:rPr>
                    <w:t>info@kellysports.com.au</w:t>
                  </w:r>
                  <w:proofErr w:type="gramEnd"/>
                </w:p>
                <w:p w:rsidR="00135A80" w:rsidRDefault="00135A80" w:rsidP="00135A80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A87E55">
        <w:rPr>
          <w:rFonts w:ascii="Microsoft Sans Serif" w:hAnsi="Microsoft Sans Serif" w:cs="Arial"/>
          <w:noProof/>
          <w:spacing w:val="96"/>
          <w:lang w:val="en-AU" w:eastAsia="en-AU"/>
        </w:rPr>
        <w:pict>
          <v:oval id="Oval 17" o:spid="_x0000_s1057" style="position:absolute;margin-left:252.75pt;margin-top:2.3pt;width:113.3pt;height:113.3pt;z-index: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" fillcolor="#f8971d" strokecolor="white" strokeweight="4.5pt">
            <v:fill color2="#ffc425" rotate="t" focusposition=",1" focussize="" colors="0 #f8971d;26214f #f8971d" focus="100%" type="gradientRadial"/>
            <v:shadow on="t" color="black" opacity="26214f" origin="-.5,-.5" offset=".74836mm,.74836mm"/>
          </v:oval>
        </w:pict>
      </w:r>
      <w:r w:rsidRPr="00A87E55">
        <w:rPr>
          <w:rFonts w:ascii="Agency FB" w:hAnsi="Agency FB"/>
          <w:noProof/>
        </w:rPr>
        <w:pict>
          <v:shape id="Picture 1" o:spid="_x0000_s1047" type="#_x0000_t75" style="position:absolute;margin-left:0;margin-top:-7.25pt;width:182.25pt;height:82.5pt;z-index:3;visibility:visible">
            <v:imagedata r:id="rId9" o:title="logo colour"/>
            <w10:wrap type="square"/>
          </v:shape>
        </w:pict>
      </w:r>
      <w:r w:rsidR="00FD5FDE">
        <w:rPr>
          <w:rFonts w:ascii="Arial" w:hAnsi="Arial" w:cs="Arial"/>
          <w:sz w:val="18"/>
          <w:szCs w:val="18"/>
        </w:rPr>
        <w:t xml:space="preserve">     </w:t>
      </w:r>
      <w:r w:rsidR="00403869">
        <w:rPr>
          <w:rFonts w:ascii="Agency FB" w:hAnsi="Agency FB"/>
          <w:sz w:val="22"/>
          <w:szCs w:val="22"/>
        </w:rPr>
        <w:tab/>
      </w:r>
      <w:r w:rsidR="00403869">
        <w:rPr>
          <w:rFonts w:ascii="Agency FB" w:hAnsi="Agency FB"/>
          <w:sz w:val="22"/>
          <w:szCs w:val="22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  <w:r w:rsidR="00FD5FDE">
        <w:rPr>
          <w:rFonts w:ascii="Microsoft Sans Serif" w:hAnsi="Microsoft Sans Serif" w:cs="Arial"/>
          <w:spacing w:val="96"/>
          <w:w w:val="120"/>
          <w:sz w:val="18"/>
          <w:szCs w:val="18"/>
        </w:rPr>
        <w:tab/>
      </w:r>
    </w:p>
    <w:p w:rsidR="00FD5FDE" w:rsidRDefault="00A87E55">
      <w:pPr>
        <w:ind w:left="-57"/>
        <w:rPr>
          <w:rFonts w:ascii="Arial" w:hAnsi="Arial" w:cs="Arial"/>
          <w:spacing w:val="96"/>
          <w:w w:val="120"/>
        </w:rPr>
      </w:pPr>
      <w:r w:rsidRPr="00A87E55">
        <w:rPr>
          <w:rFonts w:ascii="Microsoft Sans Serif" w:hAnsi="Microsoft Sans Serif" w:cs="Arial"/>
          <w:noProof/>
          <w:spacing w:val="96"/>
          <w:lang w:val="en-AU" w:eastAsia="en-AU"/>
        </w:rPr>
        <w:pict>
          <v:shape id="Text Box 19" o:spid="_x0000_s1058" type="#_x0000_t202" style="position:absolute;left:0;text-align:left;margin-left:222.9pt;margin-top:20.95pt;width:174.95pt;height:63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" filled="f" stroked="f">
            <v:textbox style="mso-next-textbox:#Text Box 19">
              <w:txbxContent>
                <w:p w:rsidR="00F43E8A" w:rsidRDefault="00F43E8A" w:rsidP="00F43E8A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HURRY</w:t>
                  </w:r>
                </w:p>
                <w:p w:rsidR="00F43E8A" w:rsidRDefault="00F43E8A" w:rsidP="00F43E8A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UP AND</w:t>
                  </w:r>
                </w:p>
                <w:p w:rsidR="00F43E8A" w:rsidRPr="001822A9" w:rsidRDefault="00F43E8A" w:rsidP="00F43E8A">
                  <w:pPr>
                    <w:jc w:val="center"/>
                    <w:rPr>
                      <w:rFonts w:ascii="Arial" w:hAnsi="Arial" w:cs="Arial"/>
                      <w:b/>
                      <w:color w:val="FFFFFF"/>
                      <w:sz w:val="28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  <w:sz w:val="28"/>
                    </w:rPr>
                    <w:t>ENROL!</w:t>
                  </w:r>
                </w:p>
                <w:p w:rsidR="006A272F" w:rsidRPr="00F43E8A" w:rsidRDefault="006A272F" w:rsidP="00F43E8A">
                  <w:pPr>
                    <w:rPr>
                      <w:szCs w:val="17"/>
                    </w:rPr>
                  </w:pPr>
                </w:p>
              </w:txbxContent>
            </v:textbox>
          </v:shape>
        </w:pict>
      </w:r>
      <w:r w:rsidRPr="00A87E55">
        <w:rPr>
          <w:rFonts w:ascii="Microsoft Sans Serif" w:hAnsi="Microsoft Sans Serif" w:cs="Arial"/>
          <w:noProof/>
          <w:spacing w:val="96"/>
        </w:rPr>
        <w:pict>
          <v:shape id="_x0000_s1027" type="#_x0000_t202" style="position:absolute;left:0;text-align:left;margin-left:459pt;margin-top:4.25pt;width:130.5pt;height:22.45pt;z-index:1" strokecolor="white">
            <v:textbox style="mso-next-textbox:#_x0000_s1027">
              <w:txbxContent>
                <w:p w:rsidR="00FD5FDE" w:rsidRPr="008929FA" w:rsidRDefault="008241C8">
                  <w:pPr>
                    <w:rPr>
                      <w:rFonts w:ascii="Microsoft Sans Serif" w:hAnsi="Microsoft Sans Serif" w:cs="Microsoft Sans Serif"/>
                      <w:b/>
                      <w:spacing w:val="70"/>
                      <w:sz w:val="16"/>
                      <w:szCs w:val="16"/>
                    </w:rPr>
                  </w:pPr>
                  <w:r>
                    <w:rPr>
                      <w:rFonts w:ascii="Microsoft Sans Serif" w:hAnsi="Microsoft Sans Serif" w:cs="Microsoft Sans Serif"/>
                      <w:b/>
                      <w:noProof/>
                      <w:spacing w:val="70"/>
                      <w:sz w:val="16"/>
                      <w:szCs w:val="16"/>
                    </w:rPr>
                    <w:t>BURWOOD</w:t>
                  </w:r>
                </w:p>
                <w:p w:rsidR="00FD5FDE" w:rsidRDefault="00FD5FDE">
                  <w:pPr>
                    <w:rPr>
                      <w:spacing w:val="70"/>
                      <w:sz w:val="12"/>
                      <w:szCs w:val="12"/>
                    </w:rPr>
                  </w:pPr>
                  <w:r>
                    <w:rPr>
                      <w:rFonts w:ascii="Microsoft Sans Serif" w:hAnsi="Microsoft Sans Serif" w:cs="Microsoft Sans Serif"/>
                      <w:spacing w:val="70"/>
                      <w:sz w:val="12"/>
                      <w:szCs w:val="12"/>
                    </w:rPr>
                    <w:t xml:space="preserve">ABN </w:t>
                  </w:r>
                  <w:r w:rsidRPr="007F356E">
                    <w:rPr>
                      <w:rFonts w:ascii="Microsoft Sans Serif" w:hAnsi="Microsoft Sans Serif" w:cs="Microsoft Sans Serif"/>
                      <w:noProof/>
                      <w:spacing w:val="70"/>
                      <w:sz w:val="12"/>
                      <w:szCs w:val="12"/>
                    </w:rPr>
                    <w:t>16 057 507 337</w:t>
                  </w:r>
                </w:p>
              </w:txbxContent>
            </v:textbox>
          </v:shape>
        </w:pict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Microsoft Sans Serif" w:hAnsi="Microsoft Sans Serif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  <w:r w:rsidR="00FD5FDE">
        <w:rPr>
          <w:rFonts w:ascii="Arial" w:hAnsi="Arial" w:cs="Arial"/>
          <w:spacing w:val="96"/>
          <w:w w:val="120"/>
        </w:rPr>
        <w:tab/>
      </w:r>
    </w:p>
    <w:p w:rsidR="00FD5FDE" w:rsidRDefault="00A87E55">
      <w:pPr>
        <w:spacing w:line="260" w:lineRule="atLeast"/>
        <w:ind w:left="-170"/>
        <w:rPr>
          <w:rFonts w:ascii="Impact" w:hAnsi="Impact"/>
          <w:b/>
          <w:sz w:val="44"/>
          <w:szCs w:val="44"/>
        </w:rPr>
      </w:pPr>
      <w:r>
        <w:rPr>
          <w:rFonts w:ascii="Impact" w:hAnsi="Impact"/>
          <w:b/>
          <w:noProof/>
          <w:sz w:val="44"/>
          <w:szCs w:val="44"/>
          <w:lang w:val="en-AU" w:eastAsia="en-AU"/>
        </w:rPr>
        <w:pict>
          <v:shape id="_x0000_s1043" type="#_x0000_t202" style="position:absolute;left:0;text-align:left;margin-left:413.25pt;margin-top:10.5pt;width:159.75pt;height:28.15pt;z-index:2" stroked="f">
            <v:textbox style="mso-next-textbox:#_x0000_s1043">
              <w:txbxContent>
                <w:p w:rsidR="008619DE" w:rsidRPr="00DE6E22" w:rsidRDefault="008619DE" w:rsidP="008619DE">
                  <w:pPr>
                    <w:rPr>
                      <w:b/>
                      <w:i/>
                      <w:color w:val="FF0000"/>
                    </w:rPr>
                  </w:pPr>
                  <w:r w:rsidRPr="00DE6E22">
                    <w:rPr>
                      <w:rFonts w:ascii="Arial" w:hAnsi="Arial" w:cs="Arial"/>
                      <w:b/>
                      <w:i/>
                      <w:color w:val="FF0000"/>
                    </w:rPr>
                    <w:t xml:space="preserve">Please do </w:t>
                  </w:r>
                  <w:r w:rsidRPr="00DE6E22">
                    <w:rPr>
                      <w:rFonts w:ascii="Arial" w:hAnsi="Arial" w:cs="Arial"/>
                      <w:b/>
                      <w:bCs/>
                      <w:i/>
                      <w:color w:val="FF0000"/>
                      <w:u w:val="single"/>
                    </w:rPr>
                    <w:t>not</w:t>
                  </w:r>
                  <w:r w:rsidRPr="00DE6E22">
                    <w:rPr>
                      <w:rFonts w:ascii="Arial" w:hAnsi="Arial" w:cs="Arial"/>
                      <w:b/>
                      <w:i/>
                      <w:color w:val="FF0000"/>
                    </w:rPr>
                    <w:t xml:space="preserve"> leave Enrolment forms at the school office.</w:t>
                  </w:r>
                </w:p>
                <w:p w:rsidR="008619DE" w:rsidRPr="004F2552" w:rsidRDefault="008619DE" w:rsidP="008619DE"/>
              </w:txbxContent>
            </v:textbox>
          </v:shape>
        </w:pict>
      </w:r>
    </w:p>
    <w:p w:rsidR="00FD5FDE" w:rsidRDefault="00FD5FDE" w:rsidP="0059051B">
      <w:pPr>
        <w:spacing w:line="260" w:lineRule="atLeast"/>
        <w:ind w:left="-57"/>
        <w:rPr>
          <w:rFonts w:ascii="Tahoma" w:hAnsi="Tahoma" w:cs="Tahoma"/>
          <w:sz w:val="10"/>
          <w:szCs w:val="10"/>
        </w:rPr>
      </w:pPr>
      <w:r>
        <w:rPr>
          <w:rFonts w:ascii="Impact" w:hAnsi="Impact"/>
          <w:b/>
          <w:sz w:val="44"/>
          <w:szCs w:val="44"/>
        </w:rPr>
        <w:t xml:space="preserve">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:rsidR="00A5240A" w:rsidRDefault="00A87E55" w:rsidP="00FA19EF">
      <w:pPr>
        <w:ind w:left="284" w:firstLine="284"/>
        <w:rPr>
          <w:rFonts w:ascii="Arial" w:hAnsi="Arial" w:cs="Arial"/>
          <w:b/>
          <w:color w:val="008265"/>
          <w:sz w:val="48"/>
          <w:szCs w:val="48"/>
        </w:rPr>
      </w:pPr>
      <w:r w:rsidRPr="00A87E55">
        <w:rPr>
          <w:rFonts w:ascii="Tahoma" w:hAnsi="Tahoma" w:cs="Tahoma"/>
          <w:noProof/>
          <w:sz w:val="22"/>
          <w:szCs w:val="22"/>
          <w:lang w:val="en-AU" w:eastAsia="en-AU"/>
        </w:rPr>
        <w:pict>
          <v:shape id="_x0000_s1055" type="#_x0000_t202" style="position:absolute;left:0;text-align:left;margin-left:409.65pt;margin-top:22.05pt;width:158.1pt;height:32.1pt;z-index:7" stroked="f">
            <v:textbox style="mso-next-textbox:#_x0000_s1055">
              <w:txbxContent>
                <w:p w:rsidR="006354B6" w:rsidRPr="00DE6E22" w:rsidRDefault="003154F5" w:rsidP="006354B6">
                  <w:pPr>
                    <w:rPr>
                      <w:b/>
                      <w:i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</w:rPr>
                    <w:t>Amended pro-rata program/s commence this week</w:t>
                  </w:r>
                </w:p>
                <w:p w:rsidR="00085831" w:rsidRPr="004F2552" w:rsidRDefault="00085831" w:rsidP="00085831"/>
              </w:txbxContent>
            </v:textbox>
          </v:shape>
        </w:pict>
      </w:r>
      <w:r w:rsidR="00FA19EF">
        <w:rPr>
          <w:rFonts w:ascii="Arial" w:hAnsi="Arial" w:cs="Arial"/>
          <w:b/>
          <w:color w:val="008265"/>
          <w:sz w:val="48"/>
          <w:szCs w:val="48"/>
        </w:rPr>
        <w:t>ST MARK’S P</w:t>
      </w:r>
      <w:r w:rsidR="00FA19EF" w:rsidRPr="00B55E7E">
        <w:rPr>
          <w:rFonts w:ascii="Arial" w:hAnsi="Arial" w:cs="Arial"/>
          <w:b/>
          <w:color w:val="008265"/>
          <w:sz w:val="48"/>
          <w:szCs w:val="48"/>
        </w:rPr>
        <w:t>S</w:t>
      </w:r>
      <w:r w:rsidR="00FA19EF">
        <w:rPr>
          <w:rFonts w:ascii="Arial" w:hAnsi="Arial" w:cs="Arial"/>
          <w:b/>
          <w:color w:val="008265"/>
          <w:sz w:val="48"/>
          <w:szCs w:val="48"/>
        </w:rPr>
        <w:t xml:space="preserve">, </w:t>
      </w:r>
      <w:proofErr w:type="spellStart"/>
      <w:r w:rsidR="00FA19EF">
        <w:rPr>
          <w:rFonts w:ascii="Arial" w:hAnsi="Arial" w:cs="Arial"/>
          <w:b/>
          <w:color w:val="008265"/>
          <w:sz w:val="48"/>
          <w:szCs w:val="48"/>
        </w:rPr>
        <w:t>Dingley</w:t>
      </w:r>
      <w:proofErr w:type="spellEnd"/>
      <w:r w:rsidR="00E363AC">
        <w:rPr>
          <w:rFonts w:ascii="Arial" w:hAnsi="Arial" w:cs="Arial"/>
          <w:b/>
          <w:color w:val="008265"/>
          <w:sz w:val="48"/>
          <w:szCs w:val="48"/>
        </w:rPr>
        <w:t xml:space="preserve"> </w:t>
      </w:r>
    </w:p>
    <w:p w:rsidR="00FD5FDE" w:rsidRDefault="00A87E55" w:rsidP="00A5240A">
      <w:pPr>
        <w:ind w:left="284"/>
        <w:rPr>
          <w:rFonts w:ascii="Tahoma" w:hAnsi="Tahoma" w:cs="Tahoma"/>
          <w:sz w:val="22"/>
          <w:szCs w:val="22"/>
        </w:rPr>
      </w:pPr>
      <w:r w:rsidRPr="00A87E55">
        <w:rPr>
          <w:noProof/>
          <w:color w:val="F8971D"/>
          <w:sz w:val="40"/>
          <w:szCs w:val="40"/>
          <w:lang w:val="en-AU" w:eastAsia="en-AU"/>
        </w:rPr>
        <w:pict>
          <v:shape id="Text Box 22" o:spid="_x0000_s1069" type="#_x0000_t202" style="position:absolute;left:0;text-align:left;margin-left:20.25pt;margin-top:9.45pt;width:162pt;height:30.7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" filled="f" stroked="f">
            <v:textbox style="mso-next-textbox:#Text Box 22">
              <w:txbxContent>
                <w:p w:rsidR="00CD0B86" w:rsidRPr="00650071" w:rsidRDefault="00CD0B86" w:rsidP="00CD0B86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  <w:proofErr w:type="gramStart"/>
                  <w:r w:rsidRPr="00650071">
                    <w:rPr>
                      <w:rFonts w:ascii="Arial" w:hAnsi="Arial" w:cs="Arial"/>
                      <w:b/>
                      <w:color w:val="F8971D"/>
                      <w:sz w:val="36"/>
                      <w:szCs w:val="36"/>
                    </w:rPr>
                    <w:t>CALISTHENICS !</w:t>
                  </w:r>
                  <w:proofErr w:type="gramEnd"/>
                </w:p>
                <w:p w:rsidR="00405607" w:rsidRPr="003B4FDA" w:rsidRDefault="00405607" w:rsidP="003B4FDA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Pr="00A87E55">
        <w:rPr>
          <w:noProof/>
          <w:color w:val="F8971D"/>
          <w:sz w:val="40"/>
          <w:szCs w:val="40"/>
        </w:rPr>
        <w:pict>
          <v:shape id="Picture 10" o:spid="_x0000_s1063" type="#_x0000_t75" style="position:absolute;left:0;text-align:left;margin-left:13.65pt;margin-top:4.25pt;width:547.5pt;height:136.3pt;z-index:-3;visibility:visible">
            <v:imagedata r:id="rId10" o:title="orange"/>
          </v:shape>
        </w:pict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A87E55">
      <w:pPr>
        <w:ind w:left="-57"/>
        <w:rPr>
          <w:rFonts w:ascii="Tahoma" w:hAnsi="Tahoma" w:cs="Tahoma"/>
          <w:sz w:val="22"/>
          <w:szCs w:val="22"/>
        </w:rPr>
      </w:pPr>
      <w:r w:rsidRPr="00A87E55">
        <w:rPr>
          <w:noProof/>
          <w:color w:val="F8971D"/>
          <w:sz w:val="40"/>
          <w:szCs w:val="40"/>
          <w:lang w:val="en-AU" w:eastAsia="en-AU"/>
        </w:rPr>
        <w:pict>
          <v:shape id="Text Box 7" o:spid="_x0000_s1070" type="#_x0000_t202" style="position:absolute;left:0;text-align:left;margin-left:122.65pt;margin-top:0;width:291.5pt;height:108.2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H3Ew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" filled="f" stroked="f">
            <v:textbox style="mso-next-textbox:#Text Box 7">
              <w:txbxContent>
                <w:p w:rsidR="00E05D00" w:rsidRDefault="00CD0B86" w:rsidP="00CD0B86">
                  <w:pPr>
                    <w:spacing w:before="80"/>
                    <w:rPr>
                      <w:rFonts w:ascii="Calibri" w:eastAsia="Calibri" w:hAnsi="Calibri" w:cs="Arial"/>
                      <w:b/>
                      <w:color w:val="404040"/>
                      <w:sz w:val="18"/>
                      <w:szCs w:val="18"/>
                    </w:rPr>
                  </w:pPr>
                  <w:r w:rsidRPr="003419C5">
                    <w:rPr>
                      <w:rFonts w:ascii="Calibri" w:eastAsia="Calibri" w:hAnsi="Calibri" w:cs="Arial"/>
                      <w:b/>
                      <w:color w:val="404040"/>
                      <w:sz w:val="18"/>
                      <w:szCs w:val="18"/>
                    </w:rPr>
                    <w:t xml:space="preserve">Experience this unique blend of sport and artistry at your own school. </w:t>
                  </w:r>
                </w:p>
                <w:p w:rsidR="00CD0B86" w:rsidRPr="00CD0B86" w:rsidRDefault="00CD0B86" w:rsidP="00CD0B86">
                  <w:pPr>
                    <w:spacing w:before="80"/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</w:pPr>
                  <w:r w:rsidRPr="003419C5">
                    <w:rPr>
                      <w:rFonts w:ascii="Calibri" w:eastAsia="Calibri" w:hAnsi="Calibri" w:cs="Arial"/>
                      <w:b/>
                      <w:color w:val="404040"/>
                      <w:sz w:val="18"/>
                      <w:szCs w:val="18"/>
                    </w:rPr>
                    <w:t xml:space="preserve">We offer Calisthenics as a sporting option in partnership with Calisthenics Victoria, providing their qualified coaches to deliver high quality programs. Calisthenics combines the elements of dance and movement including gymnastics, ballet, </w:t>
                  </w:r>
                  <w:proofErr w:type="gramStart"/>
                  <w:r w:rsidRPr="003419C5">
                    <w:rPr>
                      <w:rFonts w:ascii="Calibri" w:eastAsia="Calibri" w:hAnsi="Calibri" w:cs="Arial"/>
                      <w:b/>
                      <w:color w:val="404040"/>
                      <w:sz w:val="18"/>
                      <w:szCs w:val="18"/>
                    </w:rPr>
                    <w:t>modern</w:t>
                  </w:r>
                  <w:proofErr w:type="gramEnd"/>
                  <w:r w:rsidRPr="003419C5">
                    <w:rPr>
                      <w:rFonts w:ascii="Calibri" w:eastAsia="Calibri" w:hAnsi="Calibri" w:cs="Arial"/>
                      <w:b/>
                      <w:color w:val="404040"/>
                      <w:sz w:val="18"/>
                      <w:szCs w:val="18"/>
                    </w:rPr>
                    <w:t xml:space="preserve"> dance, apparatus (rods and flags). Learn routines choreographed to music, so that you can present these routines in front of an</w:t>
                  </w:r>
                  <w:r w:rsidRPr="00CD0B86"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  <w:t xml:space="preserve"> audience. Calisthenics encourages physical development, coordination, self-discipline and team spirit.</w:t>
                  </w:r>
                </w:p>
                <w:p w:rsidR="003B4FDA" w:rsidRPr="000F1461" w:rsidRDefault="003B4FDA" w:rsidP="003B4FDA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</w:rPr>
                  </w:pPr>
                </w:p>
                <w:p w:rsidR="00C63582" w:rsidRPr="0079522F" w:rsidRDefault="00C63582" w:rsidP="00C63582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sz w:val="22"/>
          <w:szCs w:val="22"/>
          <w:lang w:val="en-AU" w:eastAsia="en-AU"/>
        </w:rPr>
        <w:pict>
          <v:shape id="Picture 28" o:spid="_x0000_s1079" type="#_x0000_t75" style="position:absolute;left:0;text-align:left;margin-left:25.5pt;margin-top:13pt;width:98.8pt;height:84.35pt;z-index:-1;visibility:visible" stroked="t" strokecolor="#f79646" strokeweight="2.25pt">
            <v:imagedata r:id="rId11" o:title="{66220688-7569-41BA-8B08-DA599870A7CA}"/>
          </v:shape>
        </w:pict>
      </w:r>
      <w:r w:rsidRPr="00A87E55">
        <w:rPr>
          <w:noProof/>
          <w:color w:val="F8971D"/>
          <w:sz w:val="40"/>
          <w:szCs w:val="40"/>
          <w:lang w:val="en-AU" w:eastAsia="en-AU"/>
        </w:rPr>
        <w:pict>
          <v:shape id="Text Box 5" o:spid="_x0000_s1071" type="#_x0000_t202" style="position:absolute;left:0;text-align:left;margin-left:409.5pt;margin-top:0;width:181.5pt;height:108.2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" filled="f" stroked="f">
            <v:textbox>
              <w:txbxContent>
                <w:p w:rsidR="00C45C50" w:rsidRPr="006A7DDB" w:rsidRDefault="00C45C50" w:rsidP="00C45C50">
                  <w:pPr>
                    <w:tabs>
                      <w:tab w:val="left" w:pos="1418"/>
                    </w:tabs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 w:rsidR="0076332E">
                    <w:rPr>
                      <w:rFonts w:ascii="Arial" w:hAnsi="Arial" w:cs="Arial"/>
                      <w:b/>
                      <w:color w:val="656263"/>
                    </w:rPr>
                    <w:t>T</w:t>
                  </w:r>
                  <w:r w:rsidR="00643A1A">
                    <w:rPr>
                      <w:rFonts w:ascii="Arial" w:hAnsi="Arial" w:cs="Arial"/>
                      <w:b/>
                      <w:color w:val="656263"/>
                    </w:rPr>
                    <w:t>hur</w:t>
                  </w:r>
                  <w:r w:rsidR="005E1710" w:rsidRPr="005E1710">
                    <w:rPr>
                      <w:rFonts w:ascii="Arial" w:hAnsi="Arial" w:cs="Arial"/>
                      <w:b/>
                      <w:color w:val="656263"/>
                    </w:rPr>
                    <w:t>s</w:t>
                  </w:r>
                  <w:r w:rsidR="00D0560B" w:rsidRPr="0031167E">
                    <w:rPr>
                      <w:rFonts w:ascii="Arial" w:hAnsi="Arial" w:cs="Arial"/>
                      <w:b/>
                      <w:color w:val="656263"/>
                    </w:rPr>
                    <w:t>day</w:t>
                  </w:r>
                </w:p>
                <w:p w:rsidR="000222E2" w:rsidRDefault="000222E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8A7072" w:rsidRPr="00A66177" w:rsidRDefault="00C45C50" w:rsidP="008A7072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color w:val="656263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5E1710" w:rsidRPr="005E1710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3154F5">
                    <w:rPr>
                      <w:rFonts w:ascii="Arial" w:hAnsi="Arial" w:cs="Arial"/>
                      <w:b/>
                      <w:color w:val="656263"/>
                    </w:rPr>
                    <w:t>1</w:t>
                  </w:r>
                  <w:r w:rsidR="00643A1A">
                    <w:rPr>
                      <w:rFonts w:ascii="Arial" w:hAnsi="Arial" w:cs="Arial"/>
                      <w:b/>
                      <w:color w:val="656263"/>
                    </w:rPr>
                    <w:t>4</w:t>
                  </w:r>
                  <w:r w:rsidR="008A7072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3154F5">
                    <w:rPr>
                      <w:rFonts w:ascii="Arial" w:hAnsi="Arial" w:cs="Arial"/>
                      <w:b/>
                      <w:color w:val="656263"/>
                    </w:rPr>
                    <w:t>Aug</w:t>
                  </w:r>
                  <w:r w:rsidR="008A7072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‘1</w:t>
                  </w:r>
                  <w:r w:rsidR="00ED3E28">
                    <w:rPr>
                      <w:rFonts w:ascii="Arial" w:hAnsi="Arial" w:cs="Arial"/>
                      <w:b/>
                      <w:color w:val="656263"/>
                    </w:rPr>
                    <w:t>4</w:t>
                  </w:r>
                </w:p>
                <w:p w:rsidR="000222E2" w:rsidRDefault="000222E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C45C50" w:rsidRPr="0031167E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color w:val="656263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ED3E28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6354B6">
                    <w:rPr>
                      <w:rFonts w:ascii="Arial" w:hAnsi="Arial" w:cs="Arial"/>
                      <w:b/>
                      <w:color w:val="656263"/>
                    </w:rPr>
                    <w:t>1</w:t>
                  </w:r>
                  <w:r w:rsidR="00643A1A">
                    <w:rPr>
                      <w:rFonts w:ascii="Arial" w:hAnsi="Arial" w:cs="Arial"/>
                      <w:b/>
                      <w:color w:val="656263"/>
                    </w:rPr>
                    <w:t>8</w:t>
                  </w:r>
                  <w:r w:rsidR="00042665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6354B6">
                    <w:rPr>
                      <w:rFonts w:ascii="Arial" w:hAnsi="Arial" w:cs="Arial"/>
                      <w:b/>
                      <w:color w:val="656263"/>
                    </w:rPr>
                    <w:t>Sept</w:t>
                  </w:r>
                  <w:r w:rsidR="00042665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‘1</w:t>
                  </w:r>
                  <w:r w:rsidR="00ED3E28">
                    <w:rPr>
                      <w:rFonts w:ascii="Arial" w:hAnsi="Arial" w:cs="Arial"/>
                      <w:b/>
                      <w:color w:val="656263"/>
                    </w:rPr>
                    <w:t>4</w:t>
                  </w:r>
                  <w:r w:rsidRPr="0031167E">
                    <w:rPr>
                      <w:rFonts w:ascii="Arial" w:hAnsi="Arial" w:cs="Arial"/>
                      <w:color w:val="656263"/>
                    </w:rPr>
                    <w:tab/>
                  </w:r>
                </w:p>
                <w:p w:rsidR="000222E2" w:rsidRDefault="000222E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C45C50" w:rsidRPr="006425B2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656263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 w:rsidR="000222E2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0222E2" w:rsidRPr="006425B2">
                    <w:rPr>
                      <w:rFonts w:ascii="Arial" w:hAnsi="Arial" w:cs="Arial"/>
                      <w:b/>
                      <w:color w:val="656263"/>
                    </w:rPr>
                    <w:t>1</w:t>
                  </w:r>
                  <w:r w:rsidR="00643A1A">
                    <w:rPr>
                      <w:rFonts w:ascii="Arial" w:hAnsi="Arial" w:cs="Arial"/>
                      <w:b/>
                      <w:color w:val="656263"/>
                    </w:rPr>
                    <w:t>.20</w:t>
                  </w:r>
                  <w:r w:rsidR="000075BE">
                    <w:rPr>
                      <w:rFonts w:ascii="Arial" w:hAnsi="Arial" w:cs="Arial"/>
                      <w:b/>
                      <w:color w:val="656263"/>
                    </w:rPr>
                    <w:t>pm</w:t>
                  </w:r>
                  <w:r w:rsidR="000222E2" w:rsidRPr="006425B2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Pr="006425B2">
                    <w:rPr>
                      <w:rFonts w:ascii="Tahoma" w:hAnsi="Tahoma" w:cs="Tahoma"/>
                      <w:b/>
                      <w:noProof/>
                      <w:color w:val="656263"/>
                    </w:rPr>
                    <w:t>–</w:t>
                  </w:r>
                  <w:r w:rsidRPr="006425B2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643A1A">
                    <w:rPr>
                      <w:rFonts w:ascii="Arial" w:hAnsi="Arial" w:cs="Arial"/>
                      <w:b/>
                      <w:color w:val="656263"/>
                    </w:rPr>
                    <w:t>2p</w:t>
                  </w:r>
                  <w:r w:rsidRPr="006425B2">
                    <w:rPr>
                      <w:rFonts w:ascii="Arial" w:hAnsi="Arial" w:cs="Arial"/>
                      <w:b/>
                      <w:color w:val="656263"/>
                    </w:rPr>
                    <w:t>m</w:t>
                  </w:r>
                </w:p>
                <w:p w:rsidR="000222E2" w:rsidRDefault="000222E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C45C50" w:rsidRPr="00B53FA1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Tahoma" w:hAnsi="Tahoma" w:cs="Tahoma"/>
                      <w:b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142293">
                    <w:rPr>
                      <w:rFonts w:ascii="Arial" w:hAnsi="Arial" w:cs="Arial"/>
                      <w:b/>
                      <w:color w:val="656263"/>
                    </w:rPr>
                    <w:t>P</w:t>
                  </w:r>
                  <w:r w:rsidRPr="00B53FA1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Pr="00B53FA1">
                    <w:rPr>
                      <w:rFonts w:ascii="Tahoma" w:hAnsi="Tahoma" w:cs="Tahoma"/>
                      <w:b/>
                      <w:noProof/>
                      <w:color w:val="656263"/>
                    </w:rPr>
                    <w:t xml:space="preserve">– </w:t>
                  </w:r>
                  <w:r w:rsidR="000222E2">
                    <w:rPr>
                      <w:rFonts w:ascii="Tahoma" w:hAnsi="Tahoma" w:cs="Tahoma"/>
                      <w:b/>
                      <w:noProof/>
                      <w:color w:val="656263"/>
                    </w:rPr>
                    <w:t>6</w:t>
                  </w:r>
                </w:p>
                <w:p w:rsidR="00C45C50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Tahoma" w:hAnsi="Tahoma" w:cs="Tahoma"/>
                      <w:noProof/>
                      <w:color w:val="656263"/>
                      <w:sz w:val="18"/>
                      <w:szCs w:val="18"/>
                    </w:rPr>
                  </w:pPr>
                </w:p>
                <w:p w:rsidR="00C45C50" w:rsidRPr="005549DD" w:rsidRDefault="00C45C50" w:rsidP="00C45C50">
                  <w:pPr>
                    <w:rPr>
                      <w:szCs w:val="18"/>
                    </w:rPr>
                  </w:pPr>
                </w:p>
                <w:p w:rsidR="001209A5" w:rsidRPr="00C45C50" w:rsidRDefault="001209A5" w:rsidP="00C45C50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3419C5" w:rsidP="003419C5">
      <w:pPr>
        <w:tabs>
          <w:tab w:val="left" w:pos="1080"/>
        </w:tabs>
        <w:ind w:left="-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A87E55">
      <w:pPr>
        <w:ind w:left="-57"/>
        <w:rPr>
          <w:rFonts w:ascii="Tahoma" w:hAnsi="Tahoma" w:cs="Tahoma"/>
          <w:sz w:val="22"/>
          <w:szCs w:val="22"/>
        </w:rPr>
      </w:pPr>
      <w:r w:rsidRPr="00A87E55">
        <w:rPr>
          <w:rFonts w:ascii="Tahoma" w:hAnsi="Tahoma" w:cs="Tahoma"/>
          <w:noProof/>
        </w:rPr>
        <w:pict>
          <v:shape id="Picture 13" o:spid="_x0000_s1064" type="#_x0000_t75" style="position:absolute;left:0;text-align:left;margin-left:15.15pt;margin-top:12.9pt;width:547.5pt;height:116.25pt;z-index:-2;visibility:visible">
            <v:imagedata r:id="rId12" o:title="orange"/>
          </v:shape>
        </w:pict>
      </w:r>
    </w:p>
    <w:p w:rsidR="00FD5FDE" w:rsidRDefault="00A87E55">
      <w:pPr>
        <w:ind w:left="-57"/>
        <w:rPr>
          <w:rFonts w:ascii="Tahoma" w:hAnsi="Tahoma" w:cs="Tahoma"/>
          <w:sz w:val="22"/>
          <w:szCs w:val="22"/>
        </w:rPr>
      </w:pPr>
      <w:r w:rsidRPr="00A87E55">
        <w:rPr>
          <w:rFonts w:ascii="Tahoma" w:hAnsi="Tahoma" w:cs="Tahoma"/>
          <w:noProof/>
          <w:lang w:val="en-AU" w:eastAsia="en-AU"/>
        </w:rPr>
        <w:pict>
          <v:shape id="_x0000_s1074" type="#_x0000_t202" style="position:absolute;left:0;text-align:left;margin-left:399.75pt;margin-top:7.75pt;width:181.5pt;height:103.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" filled="f" stroked="f">
            <v:textbox>
              <w:txbxContent>
                <w:p w:rsidR="0035127D" w:rsidRPr="0084771D" w:rsidRDefault="00C45C50" w:rsidP="0035127D">
                  <w:pPr>
                    <w:tabs>
                      <w:tab w:val="left" w:pos="1418"/>
                    </w:tabs>
                    <w:rPr>
                      <w:rFonts w:ascii="Arial" w:hAnsi="Arial" w:cs="Arial"/>
                      <w:b/>
                      <w:color w:val="656263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WHEN:</w:t>
                  </w: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ab/>
                  </w:r>
                  <w:r w:rsidR="000075BE">
                    <w:rPr>
                      <w:rFonts w:ascii="Arial" w:hAnsi="Arial" w:cs="Arial"/>
                      <w:b/>
                      <w:color w:val="656263"/>
                    </w:rPr>
                    <w:t>Frid</w:t>
                  </w:r>
                  <w:r w:rsidR="0035127D" w:rsidRPr="0084771D">
                    <w:rPr>
                      <w:rFonts w:ascii="Arial" w:hAnsi="Arial" w:cs="Arial"/>
                      <w:b/>
                      <w:color w:val="656263"/>
                    </w:rPr>
                    <w:t>ay</w:t>
                  </w:r>
                </w:p>
                <w:p w:rsidR="008A7072" w:rsidRDefault="008A7072" w:rsidP="0035127D">
                  <w:pPr>
                    <w:tabs>
                      <w:tab w:val="left" w:pos="1418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C45C50" w:rsidRPr="0079522F" w:rsidRDefault="00C45C50" w:rsidP="0035127D">
                  <w:pPr>
                    <w:tabs>
                      <w:tab w:val="left" w:pos="1418"/>
                    </w:tabs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COMMENCING: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5E1710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3154F5">
                    <w:rPr>
                      <w:rFonts w:ascii="Arial" w:hAnsi="Arial" w:cs="Arial"/>
                      <w:b/>
                      <w:color w:val="656263"/>
                    </w:rPr>
                    <w:t>1</w:t>
                  </w:r>
                  <w:r w:rsidR="000075BE">
                    <w:rPr>
                      <w:rFonts w:ascii="Arial" w:hAnsi="Arial" w:cs="Arial"/>
                      <w:b/>
                      <w:color w:val="656263"/>
                    </w:rPr>
                    <w:t>5</w:t>
                  </w:r>
                  <w:r w:rsidR="006354B6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3154F5">
                    <w:rPr>
                      <w:rFonts w:ascii="Arial" w:hAnsi="Arial" w:cs="Arial"/>
                      <w:b/>
                      <w:color w:val="656263"/>
                    </w:rPr>
                    <w:t>Aug</w:t>
                  </w:r>
                  <w:r w:rsidR="0035127D" w:rsidRPr="0035127D">
                    <w:rPr>
                      <w:rFonts w:ascii="Arial" w:hAnsi="Arial" w:cs="Arial"/>
                      <w:b/>
                      <w:color w:val="656263"/>
                    </w:rPr>
                    <w:t xml:space="preserve"> ‘1</w:t>
                  </w:r>
                  <w:r w:rsidR="00ED3E28">
                    <w:rPr>
                      <w:rFonts w:ascii="Arial" w:hAnsi="Arial" w:cs="Arial"/>
                      <w:b/>
                      <w:color w:val="656263"/>
                    </w:rPr>
                    <w:t>4</w:t>
                  </w:r>
                </w:p>
                <w:p w:rsidR="008A7072" w:rsidRDefault="008A707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B53FA1" w:rsidRPr="0035127D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656263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CONCLUDING: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ED3E28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6354B6">
                    <w:rPr>
                      <w:rFonts w:ascii="Arial" w:hAnsi="Arial" w:cs="Arial"/>
                      <w:b/>
                      <w:color w:val="656263"/>
                    </w:rPr>
                    <w:t>1</w:t>
                  </w:r>
                  <w:r w:rsidR="000075BE">
                    <w:rPr>
                      <w:rFonts w:ascii="Arial" w:hAnsi="Arial" w:cs="Arial"/>
                      <w:b/>
                      <w:color w:val="656263"/>
                    </w:rPr>
                    <w:t>9</w:t>
                  </w:r>
                  <w:r w:rsidR="006354B6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6354B6">
                    <w:rPr>
                      <w:rFonts w:ascii="Arial" w:hAnsi="Arial" w:cs="Arial"/>
                      <w:b/>
                      <w:color w:val="656263"/>
                    </w:rPr>
                    <w:t>Sept</w:t>
                  </w:r>
                  <w:r w:rsidR="006354B6" w:rsidRPr="00042665">
                    <w:rPr>
                      <w:rFonts w:ascii="Arial" w:hAnsi="Arial" w:cs="Arial"/>
                      <w:b/>
                      <w:color w:val="656263"/>
                    </w:rPr>
                    <w:t xml:space="preserve"> </w:t>
                  </w:r>
                  <w:r w:rsidR="0035127D" w:rsidRPr="0035127D">
                    <w:rPr>
                      <w:rFonts w:ascii="Arial" w:hAnsi="Arial" w:cs="Arial"/>
                      <w:b/>
                      <w:color w:val="656263"/>
                    </w:rPr>
                    <w:t>‘1</w:t>
                  </w:r>
                  <w:r w:rsidR="00ED3E28">
                    <w:rPr>
                      <w:rFonts w:ascii="Arial" w:hAnsi="Arial" w:cs="Arial"/>
                      <w:b/>
                      <w:color w:val="656263"/>
                    </w:rPr>
                    <w:t>4</w:t>
                  </w:r>
                </w:p>
                <w:p w:rsidR="008A7072" w:rsidRDefault="008A7072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C45C50" w:rsidRPr="006425B2" w:rsidRDefault="00C45C50" w:rsidP="00C45C50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TIME: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Pr="006425B2">
                    <w:rPr>
                      <w:rFonts w:ascii="Arial" w:hAnsi="Arial" w:cs="Arial"/>
                      <w:b/>
                      <w:color w:val="656263"/>
                    </w:rPr>
                    <w:t>3.</w:t>
                  </w:r>
                  <w:r w:rsidR="00E1245E" w:rsidRPr="006425B2">
                    <w:rPr>
                      <w:rFonts w:ascii="Arial" w:hAnsi="Arial" w:cs="Arial"/>
                      <w:b/>
                      <w:color w:val="656263"/>
                    </w:rPr>
                    <w:t>3</w:t>
                  </w:r>
                  <w:r w:rsidR="00FA19EF">
                    <w:rPr>
                      <w:rFonts w:ascii="Arial" w:hAnsi="Arial" w:cs="Arial"/>
                      <w:b/>
                      <w:color w:val="656263"/>
                    </w:rPr>
                    <w:t>0</w:t>
                  </w:r>
                  <w:r w:rsidRPr="006425B2">
                    <w:rPr>
                      <w:rFonts w:ascii="Arial" w:hAnsi="Arial" w:cs="Arial"/>
                      <w:b/>
                      <w:color w:val="656263"/>
                    </w:rPr>
                    <w:t>pm – 4.</w:t>
                  </w:r>
                  <w:r w:rsidR="00E1245E" w:rsidRPr="006425B2">
                    <w:rPr>
                      <w:rFonts w:ascii="Arial" w:hAnsi="Arial" w:cs="Arial"/>
                      <w:b/>
                      <w:color w:val="656263"/>
                    </w:rPr>
                    <w:t>3</w:t>
                  </w:r>
                  <w:r w:rsidR="00FA19EF">
                    <w:rPr>
                      <w:rFonts w:ascii="Arial" w:hAnsi="Arial" w:cs="Arial"/>
                      <w:b/>
                      <w:color w:val="656263"/>
                    </w:rPr>
                    <w:t>0</w:t>
                  </w:r>
                  <w:r w:rsidRPr="006425B2">
                    <w:rPr>
                      <w:rFonts w:ascii="Arial" w:hAnsi="Arial" w:cs="Arial"/>
                      <w:b/>
                      <w:color w:val="656263"/>
                    </w:rPr>
                    <w:t>pm</w:t>
                  </w:r>
                </w:p>
                <w:p w:rsidR="008A7072" w:rsidRDefault="008A7072" w:rsidP="0035127D">
                  <w:pPr>
                    <w:tabs>
                      <w:tab w:val="left" w:pos="1418"/>
                      <w:tab w:val="left" w:pos="1843"/>
                    </w:tabs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</w:pPr>
                </w:p>
                <w:p w:rsidR="0035127D" w:rsidRPr="0035127D" w:rsidRDefault="00C45C50" w:rsidP="0035127D">
                  <w:pPr>
                    <w:tabs>
                      <w:tab w:val="left" w:pos="1418"/>
                      <w:tab w:val="left" w:pos="1843"/>
                    </w:tabs>
                    <w:rPr>
                      <w:rFonts w:ascii="Tahoma" w:hAnsi="Tahoma" w:cs="Tahoma"/>
                      <w:b/>
                      <w:noProof/>
                      <w:color w:val="656263"/>
                      <w:sz w:val="18"/>
                      <w:szCs w:val="18"/>
                    </w:rPr>
                  </w:pPr>
                  <w:r w:rsidRPr="0079522F">
                    <w:rPr>
                      <w:rFonts w:ascii="Arial" w:hAnsi="Arial" w:cs="Arial"/>
                      <w:b/>
                      <w:color w:val="F8971D"/>
                      <w:sz w:val="18"/>
                      <w:szCs w:val="18"/>
                    </w:rPr>
                    <w:t>YEAR LEVELS:</w:t>
                  </w:r>
                  <w:r w:rsidRPr="0079522F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ab/>
                  </w:r>
                  <w:r w:rsidR="0035127D" w:rsidRPr="0035127D">
                    <w:rPr>
                      <w:rFonts w:ascii="Arial" w:hAnsi="Arial" w:cs="Arial"/>
                      <w:b/>
                      <w:color w:val="656263"/>
                    </w:rPr>
                    <w:t xml:space="preserve">P </w:t>
                  </w:r>
                  <w:r w:rsidR="0035127D" w:rsidRPr="0035127D">
                    <w:rPr>
                      <w:rFonts w:ascii="Arial" w:hAnsi="Arial" w:cs="Arial"/>
                      <w:b/>
                      <w:noProof/>
                      <w:color w:val="656263"/>
                    </w:rPr>
                    <w:t>– 4</w:t>
                  </w:r>
                </w:p>
                <w:p w:rsidR="001B42AE" w:rsidRPr="0035127D" w:rsidRDefault="001B42AE" w:rsidP="0035127D">
                  <w:pPr>
                    <w:tabs>
                      <w:tab w:val="left" w:pos="1418"/>
                      <w:tab w:val="left" w:pos="1843"/>
                    </w:tabs>
                    <w:rPr>
                      <w:b/>
                      <w:szCs w:val="18"/>
                    </w:rPr>
                  </w:pPr>
                </w:p>
              </w:txbxContent>
            </v:textbox>
          </v:shape>
        </w:pict>
      </w:r>
      <w:r w:rsidRPr="00A87E55">
        <w:rPr>
          <w:rFonts w:ascii="Tahoma" w:hAnsi="Tahoma" w:cs="Tahoma"/>
          <w:noProof/>
          <w:lang w:val="en-AU" w:eastAsia="en-AU"/>
        </w:rPr>
        <w:pict>
          <v:shape id="_x0000_s1075" type="#_x0000_t202" style="position:absolute;left:0;text-align:left;margin-left:21.75pt;margin-top:1.95pt;width:218.25pt;height:30.7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" filled="f" stroked="f">
            <v:textbox style="mso-next-textbox:#_x0000_s1075">
              <w:txbxContent>
                <w:p w:rsidR="007C234F" w:rsidRPr="007C234F" w:rsidRDefault="007C234F" w:rsidP="007C234F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  <w:r w:rsidRPr="007C234F">
                    <w:rPr>
                      <w:rFonts w:ascii="Arial" w:hAnsi="Arial" w:cs="Arial"/>
                      <w:b/>
                      <w:color w:val="F8971D"/>
                      <w:sz w:val="36"/>
                      <w:szCs w:val="36"/>
                    </w:rPr>
                    <w:t xml:space="preserve">WORLD CUP SOCCER </w:t>
                  </w:r>
                </w:p>
                <w:p w:rsidR="00D126BA" w:rsidRPr="003B4FDA" w:rsidRDefault="00D126BA" w:rsidP="003B4FDA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FD5FDE" w:rsidRDefault="00A87E55" w:rsidP="001B42AE">
      <w:pPr>
        <w:tabs>
          <w:tab w:val="left" w:pos="1005"/>
        </w:tabs>
        <w:ind w:left="-57"/>
        <w:rPr>
          <w:rFonts w:ascii="Tahoma" w:hAnsi="Tahoma" w:cs="Tahoma"/>
          <w:sz w:val="22"/>
          <w:szCs w:val="22"/>
        </w:rPr>
      </w:pPr>
      <w:r w:rsidRPr="00A87E55">
        <w:rPr>
          <w:rFonts w:ascii="Tahoma" w:hAnsi="Tahoma" w:cs="Tahoma"/>
          <w:noProof/>
          <w:lang w:val="en-AU" w:eastAsia="en-AU"/>
        </w:rPr>
        <w:pict>
          <v:shape id="_x0000_s1073" type="#_x0000_t202" style="position:absolute;left:0;text-align:left;margin-left:130.5pt;margin-top:12.4pt;width:243pt;height:96.9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" filled="f" stroked="f">
            <v:textbox style="mso-next-textbox:#_x0000_s1073">
              <w:txbxContent>
                <w:p w:rsidR="007C234F" w:rsidRPr="007C234F" w:rsidRDefault="007C234F" w:rsidP="007C234F">
                  <w:pPr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</w:pPr>
                  <w:r w:rsidRPr="007C234F"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  <w:t xml:space="preserve">LOVE THE WORLD CUP LOOK NO FURTHER The journey to stardom begins here at the Kelly Sports </w:t>
                  </w:r>
                  <w:r w:rsidR="003154F5"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  <w:t>6</w:t>
                  </w:r>
                  <w:r w:rsidRPr="007C234F"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  <w:t xml:space="preserve"> week World Cup Soccer. Our talented qualified and enthusiastic coaches will have your children kicking goals in no time, developing skills in passing, dribbling, heading and of course</w:t>
                  </w:r>
                  <w:r w:rsidRPr="00B55F3A">
                    <w:rPr>
                      <w:rFonts w:cs="Arial"/>
                      <w:color w:val="404040"/>
                      <w:szCs w:val="16"/>
                    </w:rPr>
                    <w:t xml:space="preserve"> </w:t>
                  </w:r>
                  <w:r w:rsidRPr="007C234F">
                    <w:rPr>
                      <w:rFonts w:ascii="Calibri" w:eastAsia="Calibri" w:hAnsi="Calibri" w:cs="Arial"/>
                      <w:b/>
                      <w:color w:val="404040"/>
                      <w:szCs w:val="16"/>
                    </w:rPr>
                    <w:t>kicking their team to glory.</w:t>
                  </w:r>
                </w:p>
                <w:p w:rsidR="0035127D" w:rsidRPr="0079522F" w:rsidRDefault="0035127D" w:rsidP="0035127D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  <w:p w:rsidR="001209A5" w:rsidRPr="0079522F" w:rsidRDefault="001209A5" w:rsidP="001209A5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  <w:p w:rsidR="001209A5" w:rsidRPr="00B368B9" w:rsidRDefault="001209A5" w:rsidP="001209A5">
                  <w:pPr>
                    <w:spacing w:before="80"/>
                    <w:rPr>
                      <w:rFonts w:ascii="Arial" w:eastAsia="Calibri" w:hAnsi="Arial" w:cs="Arial"/>
                      <w:color w:val="656263"/>
                      <w:lang w:val="en-AU"/>
                    </w:rPr>
                  </w:pPr>
                </w:p>
                <w:p w:rsidR="001B42AE" w:rsidRPr="0079522F" w:rsidRDefault="001B42AE" w:rsidP="001B42AE">
                  <w:pPr>
                    <w:tabs>
                      <w:tab w:val="left" w:pos="1843"/>
                    </w:tabs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1B42AE">
        <w:rPr>
          <w:rFonts w:ascii="Tahoma" w:hAnsi="Tahoma" w:cs="Tahoma"/>
          <w:sz w:val="22"/>
          <w:szCs w:val="22"/>
        </w:rPr>
        <w:tab/>
      </w:r>
    </w:p>
    <w:p w:rsidR="001B42AE" w:rsidRPr="000D345A" w:rsidRDefault="00A87E55" w:rsidP="001B42AE">
      <w:pPr>
        <w:tabs>
          <w:tab w:val="left" w:pos="1843"/>
        </w:tabs>
        <w:rPr>
          <w:rFonts w:ascii="Arial" w:hAnsi="Arial" w:cs="Arial"/>
          <w:color w:val="656263"/>
          <w:sz w:val="32"/>
          <w:szCs w:val="32"/>
        </w:rPr>
      </w:pPr>
      <w:r w:rsidRPr="00A87E55">
        <w:rPr>
          <w:rFonts w:ascii="Tahoma" w:hAnsi="Tahoma" w:cs="Tahoma"/>
          <w:noProof/>
          <w:sz w:val="22"/>
          <w:szCs w:val="22"/>
          <w:lang w:val="en-AU" w:eastAsia="en-AU"/>
        </w:rPr>
        <w:pict>
          <v:shape id="_x0000_s1077" type="#_x0000_t75" style="position:absolute;margin-left:36.75pt;margin-top:.6pt;width:78.3pt;height:82.75pt;z-index:20">
            <v:imagedata r:id="rId13" o:title="j0232064"/>
          </v:shape>
        </w:pict>
      </w:r>
      <w:r w:rsidR="001B42AE">
        <w:rPr>
          <w:rFonts w:ascii="Tahoma" w:hAnsi="Tahoma" w:cs="Tahoma"/>
          <w:sz w:val="22"/>
          <w:szCs w:val="22"/>
        </w:rPr>
        <w:tab/>
      </w:r>
    </w:p>
    <w:p w:rsidR="00FD5FDE" w:rsidRDefault="003B4FDA" w:rsidP="003B4FDA">
      <w:pPr>
        <w:tabs>
          <w:tab w:val="left" w:pos="1843"/>
        </w:tabs>
        <w:ind w:left="-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7C234F" w:rsidRPr="003154F5" w:rsidRDefault="00A87E55" w:rsidP="007C234F">
      <w:pPr>
        <w:spacing w:after="40"/>
        <w:ind w:left="1420" w:hanging="852"/>
        <w:rPr>
          <w:rFonts w:ascii="Arial" w:hAnsi="Arial" w:cs="Arial"/>
          <w:b/>
          <w:color w:val="656263"/>
        </w:rPr>
      </w:pPr>
      <w:r w:rsidRPr="00A87E55">
        <w:rPr>
          <w:rFonts w:ascii="Arial" w:hAnsi="Arial" w:cs="Arial"/>
          <w:b/>
          <w:noProof/>
          <w:color w:val="F8971D"/>
          <w:lang w:eastAsia="en-AU"/>
        </w:rPr>
        <w:pict>
          <v:shape id="Text Box 38" o:spid="_x0000_s1066" type="#_x0000_t202" style="position:absolute;left:0;text-align:left;margin-left:25.55pt;margin-top:533.4pt;width:516.3pt;height:81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<v:textbox style="mso-next-textbox:#Text Box 38">
              <w:txbxContent>
                <w:p w:rsidR="00555149" w:rsidRPr="003D0D3E" w:rsidRDefault="00555149" w:rsidP="00555149">
                  <w:pPr>
                    <w:jc w:val="center"/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Tahoma"/>
                      <w:b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555149" w:rsidRDefault="00555149" w:rsidP="0055514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  <w:b/>
                    </w:rPr>
                    <w:t xml:space="preserve">  </w:t>
                  </w:r>
                  <w:r w:rsidRPr="008F3757">
                    <w:rPr>
                      <w:rFonts w:ascii="Cambria" w:hAnsi="Cambria" w:cs="Tahoma"/>
                      <w:b/>
                    </w:rPr>
                    <w:t xml:space="preserve">To </w:t>
                  </w:r>
                  <w:proofErr w:type="spellStart"/>
                  <w:r w:rsidRPr="008F3757">
                    <w:rPr>
                      <w:rFonts w:ascii="Cambria" w:hAnsi="Cambria" w:cs="Tahoma"/>
                      <w:b/>
                    </w:rPr>
                    <w:t>enrol</w:t>
                  </w:r>
                  <w:proofErr w:type="spellEnd"/>
                  <w:r w:rsidRPr="008F3757">
                    <w:rPr>
                      <w:rFonts w:ascii="Cambria" w:hAnsi="Cambria" w:cs="Tahoma"/>
                    </w:rPr>
                    <w:t xml:space="preserve">, please </w:t>
                  </w:r>
                  <w:r>
                    <w:rPr>
                      <w:rFonts w:ascii="Cambria" w:hAnsi="Cambria" w:cs="Tahom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Tahoma"/>
                      </w:rPr>
                      <w:t>www.kellysports.com.au</w:t>
                    </w:r>
                  </w:hyperlink>
                  <w:r>
                    <w:rPr>
                      <w:rFonts w:ascii="Cambria" w:hAnsi="Cambria" w:cs="Tahoma"/>
                    </w:rPr>
                    <w:t xml:space="preserve"> or </w:t>
                  </w:r>
                </w:p>
                <w:p w:rsidR="00555149" w:rsidRDefault="00555149" w:rsidP="00555149">
                  <w:pPr>
                    <w:jc w:val="center"/>
                    <w:rPr>
                      <w:rFonts w:ascii="Cambria" w:hAnsi="Cambria" w:cs="Tahoma"/>
                    </w:rPr>
                  </w:pPr>
                  <w:proofErr w:type="gramStart"/>
                  <w:r w:rsidRPr="008F3757">
                    <w:rPr>
                      <w:rFonts w:ascii="Cambria" w:hAnsi="Cambria" w:cs="Tahom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Tahom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Tahom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Tahoma"/>
                    </w:rPr>
                    <w:t xml:space="preserve">with a </w:t>
                  </w:r>
                  <w:proofErr w:type="spellStart"/>
                  <w:r w:rsidRPr="008F3757">
                    <w:rPr>
                      <w:rFonts w:ascii="Cambria" w:hAnsi="Cambria" w:cs="Tahoma"/>
                    </w:rPr>
                    <w:t>cheque</w:t>
                  </w:r>
                  <w:proofErr w:type="spellEnd"/>
                  <w:r w:rsidRPr="008F3757">
                    <w:rPr>
                      <w:rFonts w:ascii="Cambria" w:hAnsi="Cambria" w:cs="Tahoma"/>
                    </w:rPr>
                    <w:t xml:space="preserve"> or credit card details to:</w:t>
                  </w:r>
                </w:p>
                <w:p w:rsidR="00555149" w:rsidRDefault="00555149" w:rsidP="00555149">
                  <w:pPr>
                    <w:jc w:val="center"/>
                    <w:rPr>
                      <w:rFonts w:ascii="Cambria" w:hAnsi="Cambria" w:cs="Tahoma"/>
                      <w:bCs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Tahoma"/>
                      <w:bCs/>
                    </w:rPr>
                    <w:t xml:space="preserve">Kelly Sports </w:t>
                  </w:r>
                  <w:smartTag w:uri="urn:schemas-microsoft-com:office:smarttags" w:element="place">
                    <w:r w:rsidRPr="008F3757">
                      <w:rPr>
                        <w:rFonts w:ascii="Cambria" w:hAnsi="Cambria" w:cs="Tahoma"/>
                        <w:bCs/>
                        <w:noProof/>
                        <w:color w:val="000000"/>
                      </w:rPr>
                      <w:t>PO</w:t>
                    </w:r>
                  </w:smartTag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 xml:space="preserve"> </w:t>
                  </w:r>
                  <w:smartTag w:uri="urn:schemas-microsoft-com:office:smarttags" w:element="address">
                    <w:smartTag w:uri="urn:schemas-microsoft-com:office:smarttags" w:element="Street"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BOX</w:t>
                      </w:r>
                    </w:smartTag>
                    <w:r w:rsidRPr="008F3757">
                      <w:rPr>
                        <w:rFonts w:ascii="Cambria" w:hAnsi="Cambria" w:cs="Tahoma"/>
                        <w:bCs/>
                        <w:noProof/>
                        <w:color w:val="000000"/>
                      </w:rPr>
                      <w:t xml:space="preserve"> 71</w:t>
                    </w:r>
                  </w:smartTag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Tahoma"/>
                      <w:bCs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Tahoma"/>
                      <w:bCs/>
                      <w:noProof/>
                      <w:color w:val="000000"/>
                    </w:rPr>
                    <w:t>.</w:t>
                  </w:r>
                </w:p>
                <w:p w:rsidR="00555149" w:rsidRDefault="00555149" w:rsidP="00555149">
                  <w:pPr>
                    <w:jc w:val="center"/>
                    <w:rPr>
                      <w:rFonts w:ascii="Cambria" w:hAnsi="Cambria" w:cs="Tahoma"/>
                    </w:rPr>
                  </w:pPr>
                  <w:r>
                    <w:rPr>
                      <w:rFonts w:ascii="Cambria" w:hAnsi="Cambria" w:cs="Tahoma"/>
                    </w:rPr>
                    <w:t>Payment options available!</w:t>
                  </w:r>
                </w:p>
                <w:p w:rsidR="00555149" w:rsidRDefault="00555149" w:rsidP="00555149">
                  <w:pPr>
                    <w:ind w:left="2556" w:firstLine="284"/>
                    <w:rPr>
                      <w:rFonts w:ascii="Arial" w:hAnsi="Arial" w:cs="Arial"/>
                      <w:sz w:val="32"/>
                    </w:rPr>
                  </w:pPr>
                  <w:r>
                    <w:rPr>
                      <w:rFonts w:ascii="Cambria" w:hAnsi="Cambria" w:cs="Tahoma"/>
                    </w:rPr>
                    <w:t xml:space="preserve">Do </w:t>
                  </w:r>
                  <w:r w:rsidRPr="00C74020">
                    <w:rPr>
                      <w:rFonts w:ascii="Cambria" w:hAnsi="Cambria" w:cs="Tahoma"/>
                      <w:b/>
                    </w:rPr>
                    <w:t>not</w:t>
                  </w:r>
                  <w:r>
                    <w:rPr>
                      <w:rFonts w:ascii="Cambria" w:hAnsi="Cambria" w:cs="Tahoma"/>
                    </w:rPr>
                    <w:t xml:space="preserve"> leave enrolment forms at the school office</w:t>
                  </w:r>
                </w:p>
                <w:p w:rsidR="00555149" w:rsidRDefault="00555149" w:rsidP="00555149"/>
              </w:txbxContent>
            </v:textbox>
          </v:shape>
        </w:pict>
      </w:r>
      <w:r w:rsidR="00555149" w:rsidRPr="00055B1B">
        <w:rPr>
          <w:rFonts w:ascii="Arial" w:hAnsi="Arial" w:cs="Arial"/>
          <w:b/>
          <w:color w:val="F8971D"/>
        </w:rPr>
        <w:t>COST:</w:t>
      </w:r>
      <w:r w:rsidR="00555149" w:rsidRPr="00055B1B">
        <w:rPr>
          <w:rFonts w:ascii="Arial" w:hAnsi="Arial" w:cs="Arial"/>
          <w:b/>
          <w:color w:val="F8971D"/>
        </w:rPr>
        <w:tab/>
      </w:r>
      <w:r w:rsidR="0035127D" w:rsidRPr="00055B1B">
        <w:rPr>
          <w:rFonts w:ascii="Arial" w:hAnsi="Arial" w:cs="Arial"/>
          <w:b/>
          <w:color w:val="656263"/>
        </w:rPr>
        <w:t>$</w:t>
      </w:r>
      <w:r w:rsidR="003154F5">
        <w:rPr>
          <w:rFonts w:ascii="Arial" w:hAnsi="Arial" w:cs="Arial"/>
          <w:b/>
          <w:color w:val="656263"/>
        </w:rPr>
        <w:t>6</w:t>
      </w:r>
      <w:r w:rsidR="0035127D">
        <w:rPr>
          <w:rFonts w:ascii="Arial" w:hAnsi="Arial" w:cs="Arial"/>
          <w:b/>
          <w:color w:val="656263"/>
        </w:rPr>
        <w:t xml:space="preserve">5 each. </w:t>
      </w:r>
      <w:proofErr w:type="spellStart"/>
      <w:r w:rsidR="0035127D" w:rsidRPr="00A66177">
        <w:rPr>
          <w:rFonts w:ascii="Arial" w:hAnsi="Arial" w:cs="Arial"/>
          <w:b/>
          <w:color w:val="656263"/>
        </w:rPr>
        <w:t>Enrol</w:t>
      </w:r>
      <w:proofErr w:type="spellEnd"/>
      <w:r w:rsidR="0035127D" w:rsidRPr="00A66177">
        <w:rPr>
          <w:rFonts w:ascii="Arial" w:hAnsi="Arial" w:cs="Arial"/>
          <w:b/>
          <w:color w:val="656263"/>
        </w:rPr>
        <w:t xml:space="preserve"> </w:t>
      </w:r>
      <w:r w:rsidR="007C234F" w:rsidRPr="00436189">
        <w:rPr>
          <w:rFonts w:ascii="Arial" w:hAnsi="Arial" w:cs="Arial"/>
          <w:b/>
          <w:color w:val="656263"/>
        </w:rPr>
        <w:t>online for $</w:t>
      </w:r>
      <w:r w:rsidR="003154F5">
        <w:rPr>
          <w:rFonts w:ascii="Arial" w:hAnsi="Arial" w:cs="Arial"/>
          <w:b/>
          <w:color w:val="656263"/>
        </w:rPr>
        <w:t>6</w:t>
      </w:r>
      <w:r w:rsidR="007C234F" w:rsidRPr="00436189">
        <w:rPr>
          <w:rFonts w:ascii="Arial" w:hAnsi="Arial" w:cs="Arial"/>
          <w:b/>
          <w:color w:val="656263"/>
        </w:rPr>
        <w:t>0</w:t>
      </w:r>
      <w:r w:rsidR="007C234F" w:rsidRPr="00055B1B">
        <w:rPr>
          <w:rFonts w:ascii="Arial" w:hAnsi="Arial" w:cs="Arial"/>
          <w:color w:val="656263"/>
        </w:rPr>
        <w:t xml:space="preserve"> – go to </w:t>
      </w:r>
      <w:hyperlink r:id="rId15" w:history="1">
        <w:r w:rsidR="007C234F" w:rsidRPr="00911447">
          <w:rPr>
            <w:rStyle w:val="Hyperlink"/>
            <w:rFonts w:ascii="Arial" w:hAnsi="Arial" w:cs="Arial"/>
            <w:b/>
          </w:rPr>
          <w:t>www.kellysports.com.au</w:t>
        </w:r>
      </w:hyperlink>
      <w:r w:rsidR="003154F5">
        <w:t xml:space="preserve"> </w:t>
      </w:r>
      <w:r w:rsidR="003154F5" w:rsidRPr="003154F5">
        <w:rPr>
          <w:rFonts w:ascii="Arial" w:hAnsi="Arial" w:cs="Arial"/>
          <w:b/>
          <w:color w:val="656263"/>
        </w:rPr>
        <w:t xml:space="preserve">to register, </w:t>
      </w:r>
      <w:proofErr w:type="spellStart"/>
      <w:r w:rsidR="003154F5" w:rsidRPr="003154F5">
        <w:rPr>
          <w:rFonts w:ascii="Arial" w:hAnsi="Arial" w:cs="Arial"/>
          <w:b/>
          <w:color w:val="656263"/>
        </w:rPr>
        <w:t>enrol</w:t>
      </w:r>
      <w:proofErr w:type="spellEnd"/>
      <w:r w:rsidR="00E05D00">
        <w:rPr>
          <w:rFonts w:ascii="Arial" w:hAnsi="Arial" w:cs="Arial"/>
          <w:b/>
          <w:color w:val="656263"/>
        </w:rPr>
        <w:t xml:space="preserve"> and pay via credit card</w:t>
      </w:r>
      <w:r w:rsidR="003154F5" w:rsidRPr="003154F5">
        <w:rPr>
          <w:rFonts w:ascii="Arial" w:hAnsi="Arial" w:cs="Arial"/>
          <w:b/>
          <w:color w:val="656263"/>
        </w:rPr>
        <w:t>.</w:t>
      </w:r>
    </w:p>
    <w:p w:rsidR="007C234F" w:rsidRDefault="007C234F" w:rsidP="007C234F">
      <w:pPr>
        <w:shd w:val="clear" w:color="auto" w:fill="FFFFFF"/>
        <w:rPr>
          <w:rFonts w:ascii="Arial" w:hAnsi="Arial" w:cs="Arial"/>
          <w:b/>
          <w:color w:val="656263"/>
        </w:rPr>
      </w:pPr>
      <w:r>
        <w:rPr>
          <w:rFonts w:ascii="Arial" w:hAnsi="Arial" w:cs="Arial"/>
          <w:b/>
          <w:color w:val="F8971D"/>
        </w:rPr>
        <w:tab/>
      </w:r>
      <w:r>
        <w:rPr>
          <w:rFonts w:ascii="Arial" w:hAnsi="Arial" w:cs="Arial"/>
          <w:b/>
          <w:color w:val="F8971D"/>
        </w:rPr>
        <w:tab/>
      </w:r>
      <w:r>
        <w:rPr>
          <w:rFonts w:ascii="Arial" w:hAnsi="Arial" w:cs="Arial"/>
          <w:b/>
          <w:color w:val="F8971D"/>
        </w:rPr>
        <w:tab/>
      </w:r>
      <w:r>
        <w:rPr>
          <w:rFonts w:ascii="Arial" w:hAnsi="Arial" w:cs="Arial"/>
          <w:b/>
          <w:color w:val="F8971D"/>
        </w:rPr>
        <w:tab/>
      </w:r>
      <w:r>
        <w:rPr>
          <w:rFonts w:ascii="Arial" w:hAnsi="Arial" w:cs="Arial"/>
          <w:b/>
          <w:color w:val="F8971D"/>
        </w:rPr>
        <w:tab/>
      </w:r>
    </w:p>
    <w:p w:rsidR="007C234F" w:rsidRPr="007C234F" w:rsidRDefault="007C234F" w:rsidP="007C234F">
      <w:pPr>
        <w:spacing w:after="40"/>
        <w:ind w:left="1420" w:hanging="852"/>
        <w:rPr>
          <w:rFonts w:ascii="Arial" w:hAnsi="Arial" w:cs="Arial"/>
          <w:b/>
          <w:color w:val="F8971D"/>
          <w:sz w:val="12"/>
          <w:szCs w:val="12"/>
        </w:rPr>
      </w:pPr>
    </w:p>
    <w:p w:rsidR="00FA19EF" w:rsidRDefault="00555149" w:rsidP="0076332E">
      <w:pPr>
        <w:spacing w:after="40"/>
        <w:ind w:left="1420" w:hanging="852"/>
        <w:rPr>
          <w:rFonts w:ascii="Arial" w:hAnsi="Arial" w:cs="Arial"/>
          <w:i/>
        </w:rPr>
      </w:pPr>
      <w:r w:rsidRPr="00055B1B">
        <w:rPr>
          <w:rFonts w:ascii="Arial" w:hAnsi="Arial" w:cs="Arial"/>
          <w:b/>
          <w:color w:val="F8971D"/>
        </w:rPr>
        <w:t>VENUE:</w:t>
      </w:r>
      <w:r w:rsidRPr="00055B1B">
        <w:rPr>
          <w:rFonts w:ascii="Arial" w:hAnsi="Arial" w:cs="Arial"/>
          <w:b/>
          <w:noProof/>
          <w:color w:val="F8971D"/>
          <w:lang w:eastAsia="en-AU"/>
        </w:rPr>
        <w:t xml:space="preserve"> </w:t>
      </w:r>
      <w:r w:rsidRPr="00055B1B">
        <w:rPr>
          <w:rFonts w:ascii="Arial" w:hAnsi="Arial" w:cs="Arial"/>
          <w:b/>
          <w:noProof/>
          <w:color w:val="F8971D"/>
          <w:lang w:eastAsia="en-AU"/>
        </w:rPr>
        <w:tab/>
      </w:r>
      <w:r>
        <w:rPr>
          <w:rFonts w:ascii="Arial" w:hAnsi="Arial" w:cs="Arial"/>
          <w:b/>
          <w:noProof/>
          <w:color w:val="656263"/>
          <w:lang w:eastAsia="en-AU"/>
        </w:rPr>
        <w:t xml:space="preserve">At School. </w:t>
      </w:r>
      <w:r w:rsidR="00E363AC">
        <w:rPr>
          <w:rFonts w:ascii="Arial" w:hAnsi="Arial" w:cs="Arial"/>
          <w:b/>
          <w:color w:val="656263"/>
        </w:rPr>
        <w:t>Calisthenics</w:t>
      </w:r>
      <w:r w:rsidR="00E363AC" w:rsidRPr="000761F0">
        <w:rPr>
          <w:rFonts w:ascii="Arial" w:hAnsi="Arial" w:cs="Arial"/>
          <w:b/>
          <w:color w:val="656263"/>
        </w:rPr>
        <w:t>:</w:t>
      </w:r>
      <w:r w:rsidR="005E1710">
        <w:rPr>
          <w:rFonts w:ascii="Arial" w:hAnsi="Arial" w:cs="Arial"/>
          <w:b/>
        </w:rPr>
        <w:t xml:space="preserve"> </w:t>
      </w:r>
      <w:r w:rsidR="005E1710" w:rsidRPr="005051FD">
        <w:rPr>
          <w:rFonts w:ascii="Arial" w:hAnsi="Arial" w:cs="Arial"/>
          <w:i/>
        </w:rPr>
        <w:t>Hall</w:t>
      </w:r>
      <w:r w:rsidR="005E1710">
        <w:rPr>
          <w:rFonts w:ascii="Arial" w:hAnsi="Arial" w:cs="Arial"/>
          <w:i/>
        </w:rPr>
        <w:t xml:space="preserve">   </w:t>
      </w:r>
      <w:r w:rsidR="005E1710" w:rsidRPr="000761F0">
        <w:rPr>
          <w:rFonts w:ascii="Arial" w:hAnsi="Arial" w:cs="Arial"/>
          <w:b/>
          <w:color w:val="656263"/>
        </w:rPr>
        <w:t>S</w:t>
      </w:r>
      <w:r w:rsidR="00973E8F">
        <w:rPr>
          <w:rFonts w:ascii="Arial" w:hAnsi="Arial" w:cs="Arial"/>
          <w:b/>
          <w:color w:val="656263"/>
        </w:rPr>
        <w:t>occer</w:t>
      </w:r>
      <w:r w:rsidR="005E1710" w:rsidRPr="000761F0">
        <w:rPr>
          <w:rFonts w:ascii="Arial" w:hAnsi="Arial" w:cs="Arial"/>
          <w:b/>
          <w:color w:val="656263"/>
        </w:rPr>
        <w:t>:</w:t>
      </w:r>
      <w:r w:rsidR="005E1710">
        <w:rPr>
          <w:rFonts w:ascii="Arial" w:hAnsi="Arial" w:cs="Arial"/>
          <w:b/>
        </w:rPr>
        <w:t xml:space="preserve"> </w:t>
      </w:r>
      <w:r w:rsidR="00FA19EF" w:rsidRPr="005051FD">
        <w:rPr>
          <w:rFonts w:ascii="Arial" w:hAnsi="Arial" w:cs="Arial"/>
          <w:i/>
        </w:rPr>
        <w:t xml:space="preserve">Meet </w:t>
      </w:r>
      <w:r w:rsidR="00FA19EF">
        <w:rPr>
          <w:rFonts w:ascii="Arial" w:hAnsi="Arial" w:cs="Arial"/>
          <w:i/>
        </w:rPr>
        <w:t>next to the Prep area.</w:t>
      </w:r>
      <w:r w:rsidR="00FA19EF">
        <w:rPr>
          <w:rFonts w:ascii="Arial" w:hAnsi="Arial" w:cs="Arial"/>
          <w:b/>
        </w:rPr>
        <w:t xml:space="preserve">   </w:t>
      </w:r>
      <w:r w:rsidR="00FA19EF">
        <w:rPr>
          <w:rFonts w:ascii="Arial" w:hAnsi="Arial" w:cs="Arial"/>
          <w:i/>
        </w:rPr>
        <w:t xml:space="preserve">       </w:t>
      </w:r>
    </w:p>
    <w:p w:rsidR="00FD5FDE" w:rsidRDefault="00A87E55" w:rsidP="0076332E">
      <w:pPr>
        <w:spacing w:after="40"/>
        <w:ind w:left="1420" w:hanging="852"/>
        <w:rPr>
          <w:rFonts w:ascii="Tahoma" w:hAnsi="Tahoma" w:cs="Tahoma"/>
          <w:sz w:val="22"/>
          <w:szCs w:val="22"/>
        </w:rPr>
      </w:pPr>
      <w:r w:rsidRPr="00A87E55">
        <w:rPr>
          <w:rFonts w:ascii="Tahoma" w:hAnsi="Tahoma" w:cs="Tahoma"/>
          <w:noProof/>
          <w:lang w:val="en-AU" w:eastAsia="en-AU"/>
        </w:rPr>
        <w:pict>
          <v:shape id="Text Box 12" o:spid="_x0000_s1051" type="#_x0000_t202" style="position:absolute;left:0;text-align:left;margin-left:71.25pt;margin-top:7.5pt;width:168.75pt;height:64.8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" filled="f" stroked="f">
            <v:textbox style="mso-next-textbox:#Text Box 12">
              <w:txbxContent>
                <w:p w:rsidR="00F43E8A" w:rsidRPr="00DE2E98" w:rsidRDefault="00F43E8A" w:rsidP="00F43E8A">
                  <w:pPr>
                    <w:rPr>
                      <w:rFonts w:ascii="Arial" w:eastAsia="Calibri" w:hAnsi="Arial" w:cs="Arial"/>
                      <w:b/>
                      <w:color w:val="FFFFFF"/>
                      <w:sz w:val="36"/>
                      <w:szCs w:val="36"/>
                      <w:lang w:val="en-AU"/>
                    </w:rPr>
                  </w:pPr>
                  <w:r w:rsidRPr="00DE2E98">
                    <w:rPr>
                      <w:rFonts w:ascii="Arial" w:eastAsia="Calibri" w:hAnsi="Arial" w:cs="Arial"/>
                      <w:b/>
                      <w:color w:val="FFFFFF"/>
                      <w:sz w:val="36"/>
                      <w:szCs w:val="36"/>
                      <w:lang w:val="en-AU"/>
                    </w:rPr>
                    <w:t>ONLINE ENROLMENT</w:t>
                  </w:r>
                </w:p>
                <w:p w:rsidR="00F43E8A" w:rsidRPr="006D278A" w:rsidRDefault="00F43E8A" w:rsidP="00F43E8A">
                  <w:pPr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</w:rPr>
                  </w:pPr>
                  <w:r w:rsidRPr="006D278A">
                    <w:rPr>
                      <w:rFonts w:ascii="Arial" w:hAnsi="Arial" w:cs="Arial"/>
                      <w:b/>
                      <w:color w:val="FFFFFF"/>
                      <w:sz w:val="24"/>
                      <w:szCs w:val="24"/>
                    </w:rPr>
                    <w:t>www.kellysports.com.au</w:t>
                  </w:r>
                </w:p>
                <w:p w:rsidR="00135A80" w:rsidRPr="006D278A" w:rsidRDefault="00135A80" w:rsidP="00F43E8A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A87E55">
        <w:rPr>
          <w:rFonts w:ascii="Tahoma" w:hAnsi="Tahoma" w:cs="Tahoma"/>
          <w:noProof/>
          <w:lang w:val="en-AU" w:eastAsia="en-AU"/>
        </w:rPr>
        <w:pict>
          <v:shape id="Text Box 45" o:spid="_x0000_s1061" type="#_x0000_t202" style="position:absolute;left:0;text-align:left;margin-left:222.75pt;margin-top:6pt;width:373.9pt;height:61.5pt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" filled="f" stroked="f">
            <v:textbox style="mso-next-textbox:#Text Box 45">
              <w:txbxContent>
                <w:p w:rsidR="00F43E8A" w:rsidRPr="004A5386" w:rsidRDefault="00F43E8A" w:rsidP="00F43E8A">
                  <w:pPr>
                    <w:spacing w:after="20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</w:t>
                  </w:r>
                  <w:proofErr w:type="spell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enrol</w:t>
                  </w:r>
                  <w:proofErr w:type="spell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, please visit </w:t>
                  </w:r>
                  <w:hyperlink r:id="rId16" w:history="1">
                    <w:r w:rsidRPr="00911447">
                      <w:rPr>
                        <w:rStyle w:val="Hyperlink"/>
                        <w:rFonts w:ascii="Arial" w:hAnsi="Arial" w:cs="Arial"/>
                        <w:b/>
                        <w:sz w:val="18"/>
                        <w:szCs w:val="18"/>
                      </w:rPr>
                      <w:t>www.kellysports.com.au</w:t>
                    </w:r>
                  </w:hyperlink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or fill out the enrolment form below &amp; </w:t>
                  </w:r>
                  <w:r w:rsidRPr="004A5386">
                    <w:rPr>
                      <w:rFonts w:ascii="Arial" w:hAnsi="Arial" w:cs="Arial"/>
                      <w:bCs/>
                      <w:color w:val="656263"/>
                      <w:sz w:val="18"/>
                      <w:szCs w:val="18"/>
                    </w:rPr>
                    <w:t>send</w:t>
                  </w:r>
                  <w:r w:rsidRPr="004A5386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with a </w:t>
                  </w:r>
                  <w:proofErr w:type="spellStart"/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cheque</w:t>
                  </w:r>
                  <w:proofErr w:type="spellEnd"/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or credit card details or pay by internet banking:  </w:t>
                  </w:r>
                </w:p>
                <w:p w:rsidR="00F43E8A" w:rsidRPr="004A5386" w:rsidRDefault="00F43E8A" w:rsidP="00F43E8A">
                  <w:pPr>
                    <w:spacing w:after="20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4A5386"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  <w:t xml:space="preserve">ANZ </w:t>
                  </w:r>
                  <w:proofErr w:type="spellStart"/>
                  <w:r w:rsidRPr="004A5386"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  <w:t>Bsb</w:t>
                  </w:r>
                  <w:proofErr w:type="spellEnd"/>
                  <w:r w:rsidRPr="004A5386"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  <w:t xml:space="preserve"> 013 030 A/c 4936 95452 </w:t>
                  </w:r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(use child’s first, last name as reference)</w:t>
                  </w:r>
                </w:p>
                <w:p w:rsidR="00F43E8A" w:rsidRPr="004A5386" w:rsidRDefault="00F43E8A" w:rsidP="00F43E8A">
                  <w:pPr>
                    <w:spacing w:after="20"/>
                    <w:rPr>
                      <w:rFonts w:ascii="Arial" w:hAnsi="Arial" w:cs="Arial"/>
                      <w:bCs/>
                      <w:noProof/>
                      <w:color w:val="656263"/>
                      <w:sz w:val="18"/>
                      <w:szCs w:val="18"/>
                    </w:rPr>
                  </w:pPr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Mail to: </w:t>
                  </w:r>
                  <w:r w:rsidRPr="004A5386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71</w:t>
                  </w:r>
                  <w:r w:rsidRPr="004A5386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Pr="004A5386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Moonee Vale,</w:t>
                  </w:r>
                  <w:r w:rsidRPr="004A5386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4A5386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4A5386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4A5386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3055</w:t>
                  </w:r>
                  <w:r w:rsidRPr="004A5386">
                    <w:rPr>
                      <w:rFonts w:ascii="Arial" w:hAnsi="Arial" w:cs="Arial"/>
                      <w:bCs/>
                      <w:noProof/>
                      <w:color w:val="656263"/>
                      <w:sz w:val="18"/>
                      <w:szCs w:val="18"/>
                    </w:rPr>
                    <w:t xml:space="preserve">. Email </w:t>
                  </w:r>
                  <w:r w:rsidRPr="004A5386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info@kellysports.com.au</w:t>
                  </w:r>
                  <w:r w:rsidRPr="004A5386">
                    <w:rPr>
                      <w:rFonts w:ascii="Arial" w:hAnsi="Arial" w:cs="Arial"/>
                      <w:bCs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</w:p>
                <w:p w:rsidR="00F43E8A" w:rsidRPr="004A5386" w:rsidRDefault="00F43E8A" w:rsidP="00F43E8A">
                  <w:pPr>
                    <w:spacing w:after="20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4A5386">
                    <w:rPr>
                      <w:rFonts w:ascii="Arial" w:hAnsi="Arial" w:cs="Arial"/>
                      <w:b/>
                      <w:color w:val="656263"/>
                      <w:sz w:val="18"/>
                      <w:szCs w:val="18"/>
                    </w:rPr>
                    <w:t>Do not</w:t>
                  </w:r>
                  <w:r w:rsidRPr="004A5386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59051B" w:rsidRPr="00F43E8A" w:rsidRDefault="0059051B" w:rsidP="00F43E8A">
                  <w:pPr>
                    <w:rPr>
                      <w:szCs w:val="17"/>
                    </w:rPr>
                  </w:pPr>
                </w:p>
              </w:txbxContent>
            </v:textbox>
          </v:shape>
        </w:pict>
      </w:r>
      <w:r w:rsidR="00FD5FDE">
        <w:rPr>
          <w:rFonts w:ascii="Tahoma" w:hAnsi="Tahoma" w:cs="Tahoma"/>
          <w:sz w:val="22"/>
          <w:szCs w:val="22"/>
        </w:rPr>
        <w:tab/>
      </w:r>
      <w:r w:rsidR="00FD5FDE">
        <w:rPr>
          <w:rFonts w:ascii="Tahoma" w:hAnsi="Tahoma" w:cs="Tahoma"/>
          <w:sz w:val="22"/>
          <w:szCs w:val="22"/>
        </w:rPr>
        <w:tab/>
      </w:r>
      <w:r w:rsidR="00FD5FDE">
        <w:rPr>
          <w:rFonts w:ascii="Tahoma" w:hAnsi="Tahoma" w:cs="Tahoma"/>
          <w:sz w:val="22"/>
          <w:szCs w:val="22"/>
        </w:rPr>
        <w:tab/>
      </w:r>
      <w:r w:rsidRPr="00A87E55">
        <w:rPr>
          <w:rFonts w:ascii="Tahoma" w:hAnsi="Tahoma" w:cs="Tahoma"/>
          <w:noProof/>
        </w:rPr>
        <w:pict>
          <v:shape id="Picture 2" o:spid="_x0000_s1050" type="#_x0000_t75" style="position:absolute;left:0;text-align:left;margin-left:-9.75pt;margin-top:3.8pt;width:617.25pt;height:68.95pt;z-index:5;visibility:visible;mso-position-horizontal-relative:text;mso-position-vertical-relative:text">
            <v:imagedata r:id="rId17" o:title="orange" croptop="24752f" cropbottom="35895f"/>
          </v:shape>
        </w:pict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A87E55">
      <w:pPr>
        <w:ind w:left="-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val="en-AU" w:eastAsia="en-AU"/>
        </w:rPr>
        <w:pict>
          <v:shape id="Text Box 53" o:spid="_x0000_s1068" type="#_x0000_t202" style="position:absolute;left:0;text-align:left;margin-left:11.65pt;margin-top:4.75pt;width:577.4pt;height:347.7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" filled="f" stroked="f">
            <v:textbox>
              <w:txbxContent>
                <w:p w:rsidR="000761F0" w:rsidRPr="001F1421" w:rsidRDefault="000761F0" w:rsidP="000761F0">
                  <w:pPr>
                    <w:tabs>
                      <w:tab w:val="left" w:pos="3969"/>
                    </w:tabs>
                    <w:spacing w:after="140"/>
                    <w:ind w:left="720" w:firstLine="720"/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0761F0" w:rsidRPr="006D278A" w:rsidRDefault="000761F0" w:rsidP="003154F5">
                  <w:pPr>
                    <w:tabs>
                      <w:tab w:val="left" w:pos="709"/>
                      <w:tab w:val="left" w:pos="4536"/>
                      <w:tab w:val="left" w:pos="7797"/>
                      <w:tab w:val="left" w:pos="8364"/>
                    </w:tabs>
                    <w:spacing w:afterLines="100"/>
                    <w:rPr>
                      <w:rFonts w:ascii="Arial" w:hAnsi="Arial" w:cs="Arial"/>
                      <w:color w:val="656263"/>
                      <w:sz w:val="22"/>
                      <w:szCs w:val="22"/>
                    </w:rPr>
                  </w:pP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="00460BA8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t xml:space="preserve"> </w:t>
                  </w:r>
                  <w:r w:rsidR="00E363AC" w:rsidRPr="00E363AC">
                    <w:rPr>
                      <w:rFonts w:ascii="Arial" w:hAnsi="Arial" w:cs="Arial"/>
                      <w:b/>
                      <w:color w:val="656263"/>
                    </w:rPr>
                    <w:t>Calisthenics</w:t>
                  </w:r>
                  <w:r w:rsidR="00E363AC" w:rsidRPr="00507B63">
                    <w:rPr>
                      <w:rFonts w:cs="Arial"/>
                      <w:b/>
                      <w:color w:val="656263"/>
                      <w:sz w:val="22"/>
                      <w:szCs w:val="22"/>
                    </w:rPr>
                    <w:t xml:space="preserve"> </w:t>
                  </w:r>
                  <w:r w:rsidR="00460BA8" w:rsidRPr="006D278A">
                    <w:rPr>
                      <w:rFonts w:ascii="Arial" w:hAnsi="Arial" w:cs="Arial"/>
                      <w:color w:val="656263"/>
                    </w:rPr>
                    <w:t>(</w:t>
                  </w:r>
                  <w:r w:rsidR="00507B63" w:rsidRPr="006D278A">
                    <w:rPr>
                      <w:rFonts w:ascii="Arial" w:hAnsi="Arial" w:cs="Arial"/>
                      <w:color w:val="656263"/>
                    </w:rPr>
                    <w:t>Lunch time</w:t>
                  </w:r>
                  <w:r w:rsidR="00460BA8" w:rsidRPr="006D278A">
                    <w:rPr>
                      <w:rFonts w:ascii="Arial" w:hAnsi="Arial" w:cs="Arial"/>
                      <w:color w:val="656263"/>
                    </w:rPr>
                    <w:t>)</w:t>
                  </w:r>
                  <w:r w:rsidR="00460BA8">
                    <w:rPr>
                      <w:rFonts w:cs="Arial"/>
                      <w:color w:val="656263"/>
                    </w:rPr>
                    <w:t xml:space="preserve">  </w:t>
                  </w:r>
                  <w:r w:rsidR="00460BA8">
                    <w:rPr>
                      <w:rFonts w:cs="Arial"/>
                      <w:color w:val="656263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="00460BA8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t xml:space="preserve"> </w:t>
                  </w:r>
                  <w:r w:rsidR="007C234F" w:rsidRPr="006D278A">
                    <w:rPr>
                      <w:rFonts w:ascii="Arial" w:hAnsi="Arial" w:cs="Arial"/>
                      <w:b/>
                      <w:color w:val="656263"/>
                    </w:rPr>
                    <w:t>World Cup Soccer</w:t>
                  </w:r>
                  <w:r w:rsidR="007C234F" w:rsidRPr="006D278A">
                    <w:rPr>
                      <w:rFonts w:ascii="Arial" w:hAnsi="Arial" w:cs="Arial"/>
                      <w:color w:val="656263"/>
                    </w:rPr>
                    <w:t xml:space="preserve"> (After School)</w:t>
                  </w:r>
                </w:p>
                <w:p w:rsidR="000761F0" w:rsidRPr="00980B3E" w:rsidRDefault="000761F0" w:rsidP="000761F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="00FA19EF">
                    <w:rPr>
                      <w:rFonts w:ascii="Tahoma" w:hAnsi="Tahoma" w:cs="Tahoma"/>
                      <w:b/>
                    </w:rPr>
                    <w:t>St Mark’s</w:t>
                  </w:r>
                  <w:r w:rsidR="00E363AC">
                    <w:rPr>
                      <w:rFonts w:ascii="Trebuchet MS" w:hAnsi="Trebuchet MS" w:cs="Arial"/>
                      <w:b/>
                    </w:rPr>
                    <w:t xml:space="preserve"> </w:t>
                  </w:r>
                  <w:r w:rsidR="005B6BA3">
                    <w:rPr>
                      <w:rFonts w:ascii="Trebuchet MS" w:hAnsi="Trebuchet MS" w:cs="Arial"/>
                      <w:b/>
                    </w:rPr>
                    <w:t>PS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0761F0" w:rsidRPr="00980B3E" w:rsidRDefault="000761F0" w:rsidP="000761F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0761F0" w:rsidRPr="00980B3E" w:rsidRDefault="000761F0" w:rsidP="000761F0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0761F0" w:rsidRPr="00980B3E" w:rsidRDefault="000761F0" w:rsidP="000761F0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0761F0" w:rsidRPr="00980B3E" w:rsidRDefault="000761F0" w:rsidP="000761F0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Medical Conditions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/ Special Needs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0761F0" w:rsidRPr="00980B3E" w:rsidRDefault="00CD0B86" w:rsidP="000761F0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line="360" w:lineRule="auto"/>
                    <w:jc w:val="left"/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</w:pPr>
                  <w:r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At the completion </w:t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>of after school clinics, does your child?</w:t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="000761F0"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="000761F0"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Go to after care</w:t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ab/>
                  </w:r>
                  <w:r w:rsidR="000761F0" w:rsidRPr="00850BDF">
                    <w:rPr>
                      <w:rFonts w:cs="Arial"/>
                      <w:b w:val="0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 w:rsidR="000761F0"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>Get</w:t>
                  </w:r>
                  <w:proofErr w:type="gramEnd"/>
                  <w:r w:rsidR="000761F0" w:rsidRPr="00980B3E">
                    <w:rPr>
                      <w:rFonts w:cs="Arial"/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="000761F0" w:rsidRPr="00980B3E">
                    <w:rPr>
                      <w:rFonts w:cs="Arial"/>
                      <w:b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0761F0" w:rsidRPr="00E11995" w:rsidRDefault="000761F0" w:rsidP="000761F0">
                  <w:pPr>
                    <w:spacing w:after="80"/>
                    <w:ind w:left="1418" w:hanging="1418"/>
                    <w:rPr>
                      <w:rFonts w:ascii="Arial" w:hAnsi="Arial" w:cs="Arial"/>
                      <w:b/>
                      <w:color w:val="008265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008265"/>
                      <w:sz w:val="16"/>
                      <w:szCs w:val="16"/>
                    </w:rPr>
                    <w:t>Parents’ consent</w:t>
                  </w:r>
                  <w:r w:rsidRPr="00E11995">
                    <w:rPr>
                      <w:rFonts w:ascii="Arial" w:hAnsi="Arial" w:cs="Arial"/>
                      <w:b/>
                      <w:color w:val="008265"/>
                      <w:sz w:val="16"/>
                      <w:szCs w:val="16"/>
                    </w:rPr>
                    <w:t xml:space="preserve">  </w:t>
                  </w:r>
                </w:p>
                <w:p w:rsidR="000761F0" w:rsidRDefault="000761F0" w:rsidP="000761F0">
                  <w:pP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elly Sports </w:t>
                  </w:r>
                  <w:proofErr w:type="spellStart"/>
                  <w:r w:rsidR="00AB4683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Dingley</w:t>
                  </w:r>
                  <w:proofErr w:type="spellEnd"/>
                  <w:r w:rsidR="00AB4683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 xml:space="preserve">from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any liability for injury incurred by my c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hild at Kelly Sports programmes.</w:t>
                  </w:r>
                </w:p>
                <w:p w:rsidR="000761F0" w:rsidRPr="00980B3E" w:rsidRDefault="000761F0" w:rsidP="000761F0">
                  <w:pPr>
                    <w:spacing w:before="40" w:after="560"/>
                    <w:ind w:left="1418" w:hanging="1418"/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</w:pPr>
                  <w:r w:rsidRPr="00F50E4B">
                    <w:rPr>
                      <w:rFonts w:cs="Arial"/>
                      <w:color w:val="F8971D"/>
                      <w:sz w:val="28"/>
                      <w:szCs w:val="28"/>
                    </w:rPr>
                    <w:sym w:font="Wingdings 2" w:char="00A3"/>
                  </w:r>
                  <w:r>
                    <w:rPr>
                      <w:rFonts w:cs="Arial"/>
                      <w:color w:val="F8971D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F8971D"/>
                      <w:sz w:val="16"/>
                      <w:szCs w:val="16"/>
                    </w:rPr>
                    <w:t>I authorise the use by Kelly Sports of any photographs or video image of my child or legal charge for any reasonable purpose.</w:t>
                  </w:r>
                </w:p>
                <w:p w:rsidR="000761F0" w:rsidRPr="00980B3E" w:rsidRDefault="000761F0" w:rsidP="000761F0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0761F0" w:rsidRPr="00980B3E" w:rsidRDefault="000761F0" w:rsidP="000761F0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120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Cs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Credit card payment: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Visa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ascii="Arial" w:hAnsi="Arial" w:cs="Arial"/>
                      <w:color w:val="F8971D"/>
                      <w:sz w:val="30"/>
                      <w:szCs w:val="30"/>
                    </w:rPr>
                    <w:sym w:font="Wingdings 2" w:char="00A3"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>Mastercard</w:t>
                  </w:r>
                  <w:proofErr w:type="spellEnd"/>
                  <w:r w:rsidRPr="00980B3E">
                    <w:rPr>
                      <w:rFonts w:ascii="Arial" w:hAnsi="Arial" w:cs="Arial"/>
                      <w:b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0761F0" w:rsidRPr="001F1421" w:rsidRDefault="000761F0" w:rsidP="000761F0">
                  <w:pPr>
                    <w:tabs>
                      <w:tab w:val="left" w:pos="4820"/>
                      <w:tab w:val="left" w:pos="7797"/>
                    </w:tabs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 xml:space="preserve">Card Number: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3C4E71">
                    <w:rPr>
                      <w:rFonts w:ascii="Arial" w:hAnsi="Arial" w:cs="Arial"/>
                      <w:color w:val="F8971D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3C4E71">
                    <w:rPr>
                      <w:rFonts w:ascii="Arial" w:hAnsi="Arial" w:cs="Arial"/>
                      <w:color w:val="F8971D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3C4E71">
                    <w:rPr>
                      <w:rFonts w:ascii="Arial" w:hAnsi="Arial" w:cs="Arial"/>
                      <w:color w:val="F8971D"/>
                    </w:rPr>
                    <w:t xml:space="preserve">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1F1421"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  <w:tab/>
                    <w:t xml:space="preserve">Expiry Date:  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656263"/>
                      <w:sz w:val="44"/>
                      <w:szCs w:val="44"/>
                    </w:rPr>
                    <w:t>/</w:t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  <w:r w:rsidRPr="006740B2">
                    <w:rPr>
                      <w:rFonts w:ascii="Arial" w:hAnsi="Arial" w:cs="Arial"/>
                      <w:color w:val="F8971D"/>
                      <w:sz w:val="44"/>
                      <w:szCs w:val="44"/>
                    </w:rPr>
                    <w:sym w:font="Wingdings 2" w:char="00A3"/>
                  </w:r>
                </w:p>
              </w:txbxContent>
            </v:textbox>
          </v:shape>
        </w:pict>
      </w: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>
      <w:pPr>
        <w:ind w:left="-57"/>
        <w:rPr>
          <w:rFonts w:ascii="Tahoma" w:hAnsi="Tahoma" w:cs="Tahoma"/>
          <w:sz w:val="22"/>
          <w:szCs w:val="22"/>
        </w:rPr>
      </w:pPr>
    </w:p>
    <w:p w:rsidR="00FD5FDE" w:rsidRDefault="00FD5FDE" w:rsidP="00820528">
      <w:pPr>
        <w:ind w:left="-57"/>
        <w:rPr>
          <w:sz w:val="16"/>
          <w:szCs w:val="16"/>
        </w:rPr>
      </w:pP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sz w:val="24"/>
          <w:szCs w:val="24"/>
        </w:rPr>
        <w:t xml:space="preserve">  </w:t>
      </w:r>
    </w:p>
    <w:p w:rsidR="00403869" w:rsidRDefault="00FD5FDE">
      <w:pPr>
        <w:rPr>
          <w:sz w:val="24"/>
          <w:szCs w:val="24"/>
        </w:rPr>
      </w:pPr>
      <w:r>
        <w:rPr>
          <w:sz w:val="16"/>
          <w:szCs w:val="16"/>
        </w:rPr>
        <w:t xml:space="preserve">     </w:t>
      </w:r>
      <w:r>
        <w:rPr>
          <w:sz w:val="24"/>
          <w:szCs w:val="24"/>
        </w:rPr>
        <w:t xml:space="preserve"> </w:t>
      </w:r>
      <w:r w:rsidR="00403869">
        <w:rPr>
          <w:sz w:val="24"/>
          <w:szCs w:val="24"/>
        </w:rPr>
        <w:tab/>
      </w:r>
      <w:r w:rsidR="00403869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</w:p>
    <w:sectPr w:rsidR="00403869" w:rsidSect="00FD5FDE">
      <w:type w:val="continuous"/>
      <w:pgSz w:w="11906" w:h="16838" w:code="9"/>
      <w:pgMar w:top="340" w:right="170" w:bottom="0" w:left="0" w:header="720" w:footer="720" w:gutter="0"/>
      <w:cols w:space="720" w:equalWidth="0">
        <w:col w:w="11726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B63" w:rsidRDefault="003E7B63">
      <w:r>
        <w:separator/>
      </w:r>
    </w:p>
  </w:endnote>
  <w:endnote w:type="continuationSeparator" w:id="0">
    <w:p w:rsidR="003E7B63" w:rsidRDefault="003E7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B63" w:rsidRDefault="003E7B63">
      <w:r>
        <w:separator/>
      </w:r>
    </w:p>
  </w:footnote>
  <w:footnote w:type="continuationSeparator" w:id="0">
    <w:p w:rsidR="003E7B63" w:rsidRDefault="003E7B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9DE7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B8E52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5CA7D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EB2E8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5A8F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943E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CA73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F9028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44B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DDA9C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oNotTrackMoves/>
  <w:defaultTabStop w:val="284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1A74"/>
    <w:rsid w:val="000031DA"/>
    <w:rsid w:val="000075BE"/>
    <w:rsid w:val="00015803"/>
    <w:rsid w:val="00021013"/>
    <w:rsid w:val="000222E2"/>
    <w:rsid w:val="00023383"/>
    <w:rsid w:val="00030BD3"/>
    <w:rsid w:val="00042665"/>
    <w:rsid w:val="00050135"/>
    <w:rsid w:val="00056EF0"/>
    <w:rsid w:val="0006127A"/>
    <w:rsid w:val="0006245E"/>
    <w:rsid w:val="0006761D"/>
    <w:rsid w:val="000761F0"/>
    <w:rsid w:val="000809A4"/>
    <w:rsid w:val="0008112F"/>
    <w:rsid w:val="00085831"/>
    <w:rsid w:val="000A2975"/>
    <w:rsid w:val="000A34EA"/>
    <w:rsid w:val="000C546F"/>
    <w:rsid w:val="000C5928"/>
    <w:rsid w:val="000D43FD"/>
    <w:rsid w:val="000E7C98"/>
    <w:rsid w:val="000F1461"/>
    <w:rsid w:val="000F71F8"/>
    <w:rsid w:val="001128FE"/>
    <w:rsid w:val="001209A5"/>
    <w:rsid w:val="00124615"/>
    <w:rsid w:val="00135A80"/>
    <w:rsid w:val="00142293"/>
    <w:rsid w:val="00144EF6"/>
    <w:rsid w:val="00155EC7"/>
    <w:rsid w:val="00164C35"/>
    <w:rsid w:val="001672B9"/>
    <w:rsid w:val="00176802"/>
    <w:rsid w:val="001879C9"/>
    <w:rsid w:val="001A2A46"/>
    <w:rsid w:val="001B0F03"/>
    <w:rsid w:val="001B42AE"/>
    <w:rsid w:val="001B7F6C"/>
    <w:rsid w:val="001C08E4"/>
    <w:rsid w:val="001C15AB"/>
    <w:rsid w:val="001D4C20"/>
    <w:rsid w:val="001E0B0C"/>
    <w:rsid w:val="001F664D"/>
    <w:rsid w:val="002013F0"/>
    <w:rsid w:val="00207C86"/>
    <w:rsid w:val="00212596"/>
    <w:rsid w:val="002166DC"/>
    <w:rsid w:val="00227278"/>
    <w:rsid w:val="00235852"/>
    <w:rsid w:val="0024455C"/>
    <w:rsid w:val="0026027C"/>
    <w:rsid w:val="002801D6"/>
    <w:rsid w:val="002A58B4"/>
    <w:rsid w:val="002B2B39"/>
    <w:rsid w:val="002B4795"/>
    <w:rsid w:val="002E35CE"/>
    <w:rsid w:val="002F18A6"/>
    <w:rsid w:val="00305143"/>
    <w:rsid w:val="0031167E"/>
    <w:rsid w:val="00313D85"/>
    <w:rsid w:val="003154F5"/>
    <w:rsid w:val="00316D0B"/>
    <w:rsid w:val="00316DA8"/>
    <w:rsid w:val="00334818"/>
    <w:rsid w:val="003419C5"/>
    <w:rsid w:val="0035127D"/>
    <w:rsid w:val="003666B3"/>
    <w:rsid w:val="00374449"/>
    <w:rsid w:val="003774FE"/>
    <w:rsid w:val="0038063F"/>
    <w:rsid w:val="003B235F"/>
    <w:rsid w:val="003B4FDA"/>
    <w:rsid w:val="003B69EF"/>
    <w:rsid w:val="003C1A62"/>
    <w:rsid w:val="003C1F42"/>
    <w:rsid w:val="003D6712"/>
    <w:rsid w:val="003E7B63"/>
    <w:rsid w:val="004035CF"/>
    <w:rsid w:val="00403869"/>
    <w:rsid w:val="00405607"/>
    <w:rsid w:val="0041557E"/>
    <w:rsid w:val="0042378F"/>
    <w:rsid w:val="00430702"/>
    <w:rsid w:val="00433551"/>
    <w:rsid w:val="0045699F"/>
    <w:rsid w:val="00460BA8"/>
    <w:rsid w:val="004611D6"/>
    <w:rsid w:val="0048187D"/>
    <w:rsid w:val="004961C6"/>
    <w:rsid w:val="004B4EFA"/>
    <w:rsid w:val="004B5B31"/>
    <w:rsid w:val="004C6A10"/>
    <w:rsid w:val="004E01D7"/>
    <w:rsid w:val="004E3465"/>
    <w:rsid w:val="004E3724"/>
    <w:rsid w:val="004F1E57"/>
    <w:rsid w:val="004F2E80"/>
    <w:rsid w:val="00502738"/>
    <w:rsid w:val="00502F4B"/>
    <w:rsid w:val="005051FD"/>
    <w:rsid w:val="00507B63"/>
    <w:rsid w:val="00542A37"/>
    <w:rsid w:val="0055065E"/>
    <w:rsid w:val="005549DD"/>
    <w:rsid w:val="00555149"/>
    <w:rsid w:val="00582549"/>
    <w:rsid w:val="00583B20"/>
    <w:rsid w:val="0058693B"/>
    <w:rsid w:val="0059051B"/>
    <w:rsid w:val="0059124B"/>
    <w:rsid w:val="005A1B42"/>
    <w:rsid w:val="005A7E64"/>
    <w:rsid w:val="005B6BA3"/>
    <w:rsid w:val="005B76F2"/>
    <w:rsid w:val="005B792B"/>
    <w:rsid w:val="005D0E39"/>
    <w:rsid w:val="005D3C50"/>
    <w:rsid w:val="005D4A11"/>
    <w:rsid w:val="005E1710"/>
    <w:rsid w:val="005E3F3C"/>
    <w:rsid w:val="005F0D1C"/>
    <w:rsid w:val="005F2A6D"/>
    <w:rsid w:val="005F2F3E"/>
    <w:rsid w:val="005F3DDE"/>
    <w:rsid w:val="005F4027"/>
    <w:rsid w:val="00602F81"/>
    <w:rsid w:val="00604129"/>
    <w:rsid w:val="00614073"/>
    <w:rsid w:val="006242B7"/>
    <w:rsid w:val="006354B6"/>
    <w:rsid w:val="006425B2"/>
    <w:rsid w:val="00643A1A"/>
    <w:rsid w:val="00650071"/>
    <w:rsid w:val="00674958"/>
    <w:rsid w:val="00674C9E"/>
    <w:rsid w:val="006761C8"/>
    <w:rsid w:val="0068122B"/>
    <w:rsid w:val="00681C4B"/>
    <w:rsid w:val="006903DD"/>
    <w:rsid w:val="006923C6"/>
    <w:rsid w:val="006A272F"/>
    <w:rsid w:val="006A4498"/>
    <w:rsid w:val="006A5524"/>
    <w:rsid w:val="006A7DDB"/>
    <w:rsid w:val="006B4652"/>
    <w:rsid w:val="006B467B"/>
    <w:rsid w:val="006B5625"/>
    <w:rsid w:val="006D278A"/>
    <w:rsid w:val="006E155F"/>
    <w:rsid w:val="006F41C1"/>
    <w:rsid w:val="006F4311"/>
    <w:rsid w:val="00702EEC"/>
    <w:rsid w:val="00713457"/>
    <w:rsid w:val="007151CB"/>
    <w:rsid w:val="00727B88"/>
    <w:rsid w:val="00734A0B"/>
    <w:rsid w:val="0074430A"/>
    <w:rsid w:val="00754E53"/>
    <w:rsid w:val="00755E88"/>
    <w:rsid w:val="00760D45"/>
    <w:rsid w:val="0076101B"/>
    <w:rsid w:val="007618BC"/>
    <w:rsid w:val="0076332E"/>
    <w:rsid w:val="00771181"/>
    <w:rsid w:val="0077357B"/>
    <w:rsid w:val="00773B45"/>
    <w:rsid w:val="0078462B"/>
    <w:rsid w:val="00786F73"/>
    <w:rsid w:val="007A403E"/>
    <w:rsid w:val="007C234F"/>
    <w:rsid w:val="007C289F"/>
    <w:rsid w:val="007D2316"/>
    <w:rsid w:val="007F48D7"/>
    <w:rsid w:val="00802FD8"/>
    <w:rsid w:val="008079A1"/>
    <w:rsid w:val="00820528"/>
    <w:rsid w:val="00823026"/>
    <w:rsid w:val="008241C8"/>
    <w:rsid w:val="00824D93"/>
    <w:rsid w:val="00825BCA"/>
    <w:rsid w:val="00834BB3"/>
    <w:rsid w:val="00850F8A"/>
    <w:rsid w:val="00860EEF"/>
    <w:rsid w:val="008619DE"/>
    <w:rsid w:val="00863CFA"/>
    <w:rsid w:val="00876128"/>
    <w:rsid w:val="008929FA"/>
    <w:rsid w:val="008A2C2F"/>
    <w:rsid w:val="008A7072"/>
    <w:rsid w:val="008C69BD"/>
    <w:rsid w:val="008E72F3"/>
    <w:rsid w:val="008F0A3F"/>
    <w:rsid w:val="008F3907"/>
    <w:rsid w:val="008F7BE1"/>
    <w:rsid w:val="00903E25"/>
    <w:rsid w:val="00915F0A"/>
    <w:rsid w:val="009251F1"/>
    <w:rsid w:val="00931A74"/>
    <w:rsid w:val="00941564"/>
    <w:rsid w:val="0096241B"/>
    <w:rsid w:val="0097045F"/>
    <w:rsid w:val="00972FE4"/>
    <w:rsid w:val="00973E8F"/>
    <w:rsid w:val="00993CEA"/>
    <w:rsid w:val="00994395"/>
    <w:rsid w:val="009A3C4E"/>
    <w:rsid w:val="009A4D4C"/>
    <w:rsid w:val="009A6A79"/>
    <w:rsid w:val="009C45D9"/>
    <w:rsid w:val="009C6974"/>
    <w:rsid w:val="009D1E77"/>
    <w:rsid w:val="009D2B06"/>
    <w:rsid w:val="009D3B1D"/>
    <w:rsid w:val="009D3F35"/>
    <w:rsid w:val="009E649C"/>
    <w:rsid w:val="009F55EF"/>
    <w:rsid w:val="00A01B52"/>
    <w:rsid w:val="00A250B1"/>
    <w:rsid w:val="00A5240A"/>
    <w:rsid w:val="00A54FFE"/>
    <w:rsid w:val="00A55C00"/>
    <w:rsid w:val="00A57FA4"/>
    <w:rsid w:val="00A615BD"/>
    <w:rsid w:val="00A7232D"/>
    <w:rsid w:val="00A767F3"/>
    <w:rsid w:val="00A77160"/>
    <w:rsid w:val="00A82041"/>
    <w:rsid w:val="00A87E55"/>
    <w:rsid w:val="00A932CE"/>
    <w:rsid w:val="00AA576A"/>
    <w:rsid w:val="00AA6719"/>
    <w:rsid w:val="00AB4683"/>
    <w:rsid w:val="00AC0BA3"/>
    <w:rsid w:val="00AC128E"/>
    <w:rsid w:val="00AC23AA"/>
    <w:rsid w:val="00AE535D"/>
    <w:rsid w:val="00AF164B"/>
    <w:rsid w:val="00AF6F70"/>
    <w:rsid w:val="00AF7E41"/>
    <w:rsid w:val="00B257B7"/>
    <w:rsid w:val="00B342EF"/>
    <w:rsid w:val="00B53FA1"/>
    <w:rsid w:val="00B679B3"/>
    <w:rsid w:val="00B96B52"/>
    <w:rsid w:val="00BE0BCB"/>
    <w:rsid w:val="00C037A6"/>
    <w:rsid w:val="00C0511C"/>
    <w:rsid w:val="00C26333"/>
    <w:rsid w:val="00C36A61"/>
    <w:rsid w:val="00C45C50"/>
    <w:rsid w:val="00C52FF2"/>
    <w:rsid w:val="00C5437F"/>
    <w:rsid w:val="00C62880"/>
    <w:rsid w:val="00C63582"/>
    <w:rsid w:val="00C63A9F"/>
    <w:rsid w:val="00C65831"/>
    <w:rsid w:val="00C76230"/>
    <w:rsid w:val="00C77299"/>
    <w:rsid w:val="00C92489"/>
    <w:rsid w:val="00CA0980"/>
    <w:rsid w:val="00CA29C6"/>
    <w:rsid w:val="00CB1720"/>
    <w:rsid w:val="00CC103C"/>
    <w:rsid w:val="00CC295C"/>
    <w:rsid w:val="00CD0774"/>
    <w:rsid w:val="00CD0B86"/>
    <w:rsid w:val="00CD655F"/>
    <w:rsid w:val="00D0560B"/>
    <w:rsid w:val="00D126BA"/>
    <w:rsid w:val="00D130A6"/>
    <w:rsid w:val="00D25D65"/>
    <w:rsid w:val="00D2685A"/>
    <w:rsid w:val="00D31518"/>
    <w:rsid w:val="00D330C9"/>
    <w:rsid w:val="00D4639B"/>
    <w:rsid w:val="00D56F93"/>
    <w:rsid w:val="00D64FA0"/>
    <w:rsid w:val="00D71E7D"/>
    <w:rsid w:val="00D748EC"/>
    <w:rsid w:val="00D75BF1"/>
    <w:rsid w:val="00D767C3"/>
    <w:rsid w:val="00D910D6"/>
    <w:rsid w:val="00D928A1"/>
    <w:rsid w:val="00DA1F96"/>
    <w:rsid w:val="00DA2FBA"/>
    <w:rsid w:val="00DB0571"/>
    <w:rsid w:val="00DB3171"/>
    <w:rsid w:val="00DB33AF"/>
    <w:rsid w:val="00DB3E61"/>
    <w:rsid w:val="00DB4122"/>
    <w:rsid w:val="00DB71EE"/>
    <w:rsid w:val="00DB7873"/>
    <w:rsid w:val="00DC12EE"/>
    <w:rsid w:val="00DC3C58"/>
    <w:rsid w:val="00DE1AA2"/>
    <w:rsid w:val="00DE460C"/>
    <w:rsid w:val="00DF79D0"/>
    <w:rsid w:val="00E00D5E"/>
    <w:rsid w:val="00E05D00"/>
    <w:rsid w:val="00E1245E"/>
    <w:rsid w:val="00E16D04"/>
    <w:rsid w:val="00E171B0"/>
    <w:rsid w:val="00E24564"/>
    <w:rsid w:val="00E31A72"/>
    <w:rsid w:val="00E3296F"/>
    <w:rsid w:val="00E363AC"/>
    <w:rsid w:val="00E455BC"/>
    <w:rsid w:val="00E54029"/>
    <w:rsid w:val="00E54700"/>
    <w:rsid w:val="00E61F63"/>
    <w:rsid w:val="00E632B6"/>
    <w:rsid w:val="00E92439"/>
    <w:rsid w:val="00E92A43"/>
    <w:rsid w:val="00EA2BC4"/>
    <w:rsid w:val="00EB0AC7"/>
    <w:rsid w:val="00EB0C10"/>
    <w:rsid w:val="00EB2051"/>
    <w:rsid w:val="00EB4ED0"/>
    <w:rsid w:val="00EB6AFC"/>
    <w:rsid w:val="00ED28DE"/>
    <w:rsid w:val="00ED3E28"/>
    <w:rsid w:val="00ED68EE"/>
    <w:rsid w:val="00ED7E18"/>
    <w:rsid w:val="00EE4A66"/>
    <w:rsid w:val="00F0038B"/>
    <w:rsid w:val="00F006BF"/>
    <w:rsid w:val="00F26CF3"/>
    <w:rsid w:val="00F40D7F"/>
    <w:rsid w:val="00F424E1"/>
    <w:rsid w:val="00F43E8A"/>
    <w:rsid w:val="00F6148B"/>
    <w:rsid w:val="00F673B5"/>
    <w:rsid w:val="00F70584"/>
    <w:rsid w:val="00F72D9D"/>
    <w:rsid w:val="00F9350D"/>
    <w:rsid w:val="00F97128"/>
    <w:rsid w:val="00FA19EF"/>
    <w:rsid w:val="00FA3902"/>
    <w:rsid w:val="00FD5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49154">
      <o:colormru v:ext="edit" colors="#dd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4C20"/>
    <w:rPr>
      <w:lang w:val="en-US" w:eastAsia="en-US"/>
    </w:rPr>
  </w:style>
  <w:style w:type="paragraph" w:styleId="Heading4">
    <w:name w:val="heading 4"/>
    <w:basedOn w:val="Normal"/>
    <w:next w:val="Normal"/>
    <w:qFormat/>
    <w:rsid w:val="001D4C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qFormat/>
    <w:rsid w:val="001D4C20"/>
    <w:pPr>
      <w:spacing w:before="240" w:after="60"/>
      <w:outlineLvl w:val="6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D4C20"/>
    <w:pPr>
      <w:keepNext/>
      <w:jc w:val="center"/>
      <w:outlineLvl w:val="8"/>
    </w:pPr>
    <w:rPr>
      <w:rFonts w:ascii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4C2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D4C20"/>
    <w:pPr>
      <w:jc w:val="center"/>
    </w:pPr>
    <w:rPr>
      <w:rFonts w:ascii="Tahoma" w:hAnsi="Tahoma"/>
      <w:sz w:val="28"/>
    </w:rPr>
  </w:style>
  <w:style w:type="paragraph" w:styleId="Header">
    <w:name w:val="header"/>
    <w:basedOn w:val="Normal"/>
    <w:rsid w:val="001D4C20"/>
    <w:pPr>
      <w:tabs>
        <w:tab w:val="center" w:pos="4320"/>
        <w:tab w:val="right" w:pos="8640"/>
      </w:tabs>
    </w:pPr>
    <w:rPr>
      <w:sz w:val="24"/>
      <w:szCs w:val="24"/>
      <w:lang w:val="en-AU"/>
    </w:rPr>
  </w:style>
  <w:style w:type="paragraph" w:styleId="BodyText3">
    <w:name w:val="Body Text 3"/>
    <w:basedOn w:val="Normal"/>
    <w:link w:val="BodyText3Char"/>
    <w:rsid w:val="009D1E77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6761C8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56F93"/>
    <w:pPr>
      <w:ind w:left="720"/>
      <w:contextualSpacing/>
    </w:pPr>
  </w:style>
  <w:style w:type="character" w:customStyle="1" w:styleId="BodyText3Char">
    <w:name w:val="Body Text 3 Char"/>
    <w:basedOn w:val="DefaultParagraphFont"/>
    <w:link w:val="BodyText3"/>
    <w:rsid w:val="00135A80"/>
    <w:rPr>
      <w:sz w:val="16"/>
      <w:szCs w:val="16"/>
      <w:lang w:val="en-US" w:eastAsia="en-US"/>
    </w:rPr>
  </w:style>
  <w:style w:type="character" w:styleId="Hyperlink">
    <w:name w:val="Hyperlink"/>
    <w:rsid w:val="00085831"/>
    <w:rPr>
      <w:color w:val="0000FF"/>
      <w:u w:val="single"/>
    </w:rPr>
  </w:style>
  <w:style w:type="character" w:customStyle="1" w:styleId="Heading9Char">
    <w:name w:val="Heading 9 Char"/>
    <w:basedOn w:val="DefaultParagraphFont"/>
    <w:link w:val="Heading9"/>
    <w:rsid w:val="000761F0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kellysports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ellysports.com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elly%20Sports%20Connection\SMS2.1\MailMergeDocuments\SchoolFliers\New%20Flier%202%20Clinic2007_1.1-%20early%20bi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C5B25A-2D99-4B65-A5DC-3B7F4BFD5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Flier 2 Clinic2007_1.1- early bird.dot</Template>
  <TotalTime>2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 Mark Louis</dc:creator>
  <cp:keywords/>
  <dc:description/>
  <cp:lastModifiedBy> Mark Louis</cp:lastModifiedBy>
  <cp:revision>3</cp:revision>
  <cp:lastPrinted>2012-12-16T23:43:00Z</cp:lastPrinted>
  <dcterms:created xsi:type="dcterms:W3CDTF">2014-08-11T04:18:00Z</dcterms:created>
  <dcterms:modified xsi:type="dcterms:W3CDTF">2014-08-11T04:19:00Z</dcterms:modified>
</cp:coreProperties>
</file>